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7C8C6" w14:textId="3422C4E7" w:rsidR="002149C1" w:rsidRPr="007579F0" w:rsidRDefault="002149C1" w:rsidP="005F0C4C">
      <w:pPr>
        <w:rPr>
          <w:sz w:val="24"/>
          <w:szCs w:val="24"/>
        </w:rPr>
      </w:pPr>
    </w:p>
    <w:p w14:paraId="036E3557" w14:textId="77777777" w:rsidR="002149C1" w:rsidRPr="005F0C4C" w:rsidRDefault="00DD27F7" w:rsidP="00DD27F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785592">
        <w:rPr>
          <w:b/>
          <w:sz w:val="24"/>
          <w:szCs w:val="22"/>
        </w:rPr>
        <w:tab/>
      </w:r>
    </w:p>
    <w:p w14:paraId="3601032D" w14:textId="07009379" w:rsidR="00C80F29" w:rsidRPr="005F0C4C" w:rsidRDefault="00D46847" w:rsidP="00D4684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5F0C4C">
        <w:rPr>
          <w:b/>
          <w:sz w:val="28"/>
          <w:szCs w:val="28"/>
        </w:rPr>
        <w:t xml:space="preserve">                                          </w:t>
      </w:r>
      <w:r w:rsidR="00C80F29" w:rsidRPr="005F0C4C">
        <w:rPr>
          <w:b/>
          <w:sz w:val="28"/>
          <w:szCs w:val="28"/>
        </w:rPr>
        <w:t>РОССИЙСКАЯ ФЕДЕРАЦИЯ</w:t>
      </w:r>
      <w:r w:rsidRPr="005F0C4C">
        <w:rPr>
          <w:b/>
          <w:sz w:val="28"/>
          <w:szCs w:val="28"/>
        </w:rPr>
        <w:t xml:space="preserve">                                </w:t>
      </w:r>
    </w:p>
    <w:p w14:paraId="5FE3B481" w14:textId="77777777" w:rsidR="00C80F29" w:rsidRPr="005F0C4C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F0C4C">
        <w:rPr>
          <w:b/>
          <w:sz w:val="28"/>
          <w:szCs w:val="28"/>
        </w:rPr>
        <w:t>РОСТОВСКАЯ ОБЛАСТЬ</w:t>
      </w:r>
    </w:p>
    <w:p w14:paraId="3D90ACED" w14:textId="77777777" w:rsidR="00C80F29" w:rsidRPr="005F0C4C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F0C4C">
        <w:rPr>
          <w:b/>
          <w:sz w:val="28"/>
          <w:szCs w:val="28"/>
        </w:rPr>
        <w:t>МАТВЕЕВО-КУРГАНСКИЙ РАЙОН</w:t>
      </w:r>
    </w:p>
    <w:p w14:paraId="7246E7CC" w14:textId="77777777" w:rsidR="00C80F29" w:rsidRPr="005F0C4C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F0C4C">
        <w:rPr>
          <w:b/>
          <w:sz w:val="28"/>
          <w:szCs w:val="28"/>
        </w:rPr>
        <w:t>МУНИЦИПАЛЬНОЕ ОБРАЗОВАНИЕ</w:t>
      </w:r>
    </w:p>
    <w:p w14:paraId="253765F0" w14:textId="6D3FAF16" w:rsidR="00C80F29" w:rsidRPr="005F0C4C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F0C4C">
        <w:rPr>
          <w:b/>
          <w:sz w:val="28"/>
          <w:szCs w:val="28"/>
        </w:rPr>
        <w:t>«</w:t>
      </w:r>
      <w:r w:rsidR="007579F0" w:rsidRPr="005F0C4C">
        <w:rPr>
          <w:b/>
          <w:sz w:val="28"/>
          <w:szCs w:val="28"/>
        </w:rPr>
        <w:t>ЕКАТЕРИНОВСКОЕ</w:t>
      </w:r>
      <w:r w:rsidRPr="005F0C4C">
        <w:rPr>
          <w:b/>
          <w:sz w:val="28"/>
          <w:szCs w:val="28"/>
        </w:rPr>
        <w:t xml:space="preserve"> СЕЛЬСКОЕ ПОСЕЛЕНИЕ»</w:t>
      </w:r>
    </w:p>
    <w:p w14:paraId="594E6028" w14:textId="77777777" w:rsidR="00C80F29" w:rsidRPr="005F0C4C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14:paraId="2ECBD2AC" w14:textId="22F5D38F" w:rsidR="00901091" w:rsidRPr="005F0C4C" w:rsidRDefault="00C80F29" w:rsidP="00C80F29">
      <w:pPr>
        <w:jc w:val="center"/>
        <w:rPr>
          <w:b/>
          <w:sz w:val="28"/>
          <w:szCs w:val="28"/>
        </w:rPr>
      </w:pPr>
      <w:r w:rsidRPr="005F0C4C">
        <w:rPr>
          <w:b/>
          <w:sz w:val="28"/>
          <w:szCs w:val="28"/>
        </w:rPr>
        <w:t xml:space="preserve">СОБРАНИЕ ДЕПУТАТОВ </w:t>
      </w:r>
      <w:r w:rsidR="007579F0" w:rsidRPr="005F0C4C">
        <w:rPr>
          <w:b/>
          <w:sz w:val="28"/>
          <w:szCs w:val="28"/>
        </w:rPr>
        <w:t>ЕКАТЕРИНОВСКОГО</w:t>
      </w:r>
      <w:r w:rsidRPr="005F0C4C">
        <w:rPr>
          <w:b/>
          <w:sz w:val="28"/>
          <w:szCs w:val="28"/>
        </w:rPr>
        <w:t xml:space="preserve"> СЕЛЬСКОГО ПОСЕЛЕНИЯ</w:t>
      </w:r>
    </w:p>
    <w:p w14:paraId="5C5DD8CA" w14:textId="77777777" w:rsidR="00C80F29" w:rsidRPr="005F0C4C" w:rsidRDefault="00C80F29" w:rsidP="00C80F29">
      <w:pPr>
        <w:jc w:val="center"/>
        <w:rPr>
          <w:b/>
          <w:sz w:val="28"/>
          <w:szCs w:val="28"/>
        </w:rPr>
      </w:pPr>
    </w:p>
    <w:p w14:paraId="1752A217" w14:textId="77777777" w:rsidR="00C80F29" w:rsidRPr="005F0C4C" w:rsidRDefault="00C80F29" w:rsidP="00C80F29">
      <w:pPr>
        <w:jc w:val="center"/>
        <w:rPr>
          <w:b/>
          <w:sz w:val="28"/>
          <w:szCs w:val="28"/>
        </w:rPr>
      </w:pPr>
      <w:r w:rsidRPr="005F0C4C">
        <w:rPr>
          <w:b/>
          <w:sz w:val="28"/>
          <w:szCs w:val="28"/>
        </w:rPr>
        <w:t>РЕШЕНИЕ</w:t>
      </w:r>
    </w:p>
    <w:p w14:paraId="582104A0" w14:textId="77777777" w:rsidR="00C80F29" w:rsidRPr="005F0C4C" w:rsidRDefault="00C80F29" w:rsidP="00C80F29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078"/>
        <w:gridCol w:w="3730"/>
      </w:tblGrid>
      <w:tr w:rsidR="00901091" w:rsidRPr="005F0C4C" w14:paraId="5F89B635" w14:textId="77777777" w:rsidTr="00C030F3">
        <w:tc>
          <w:tcPr>
            <w:tcW w:w="3190" w:type="dxa"/>
          </w:tcPr>
          <w:p w14:paraId="05BB57C7" w14:textId="7B3A4057" w:rsidR="00901091" w:rsidRPr="005F0C4C" w:rsidRDefault="00F0318F" w:rsidP="008F030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</w:t>
            </w:r>
            <w:r w:rsidR="005F0C4C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6</w:t>
            </w:r>
            <w:r w:rsidR="005F0C4C">
              <w:rPr>
                <w:b/>
                <w:bCs/>
                <w:sz w:val="28"/>
                <w:szCs w:val="28"/>
              </w:rPr>
              <w:t>.</w:t>
            </w:r>
            <w:r w:rsidR="00901091" w:rsidRPr="005F0C4C">
              <w:rPr>
                <w:b/>
                <w:bCs/>
                <w:sz w:val="28"/>
                <w:szCs w:val="28"/>
              </w:rPr>
              <w:t>202</w:t>
            </w:r>
            <w:r w:rsidR="008F0303" w:rsidRPr="005F0C4C">
              <w:rPr>
                <w:b/>
                <w:bCs/>
                <w:sz w:val="28"/>
                <w:szCs w:val="28"/>
              </w:rPr>
              <w:t>6</w:t>
            </w:r>
            <w:r w:rsidR="00901091" w:rsidRPr="005F0C4C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</w:tcPr>
          <w:p w14:paraId="7F23251C" w14:textId="5443ACBD" w:rsidR="00901091" w:rsidRPr="005F0C4C" w:rsidRDefault="00901091" w:rsidP="00C80F29">
            <w:pPr>
              <w:jc w:val="center"/>
              <w:rPr>
                <w:b/>
                <w:bCs/>
                <w:sz w:val="28"/>
                <w:szCs w:val="28"/>
              </w:rPr>
            </w:pPr>
            <w:r w:rsidRPr="005F0C4C">
              <w:rPr>
                <w:b/>
                <w:bCs/>
                <w:sz w:val="28"/>
                <w:szCs w:val="28"/>
              </w:rPr>
              <w:t xml:space="preserve">     </w:t>
            </w:r>
            <w:r w:rsidR="00C80F29" w:rsidRPr="005F0C4C">
              <w:rPr>
                <w:b/>
                <w:bCs/>
                <w:sz w:val="28"/>
                <w:szCs w:val="28"/>
              </w:rPr>
              <w:t xml:space="preserve">   </w:t>
            </w:r>
            <w:r w:rsidRPr="005F0C4C">
              <w:rPr>
                <w:b/>
                <w:bCs/>
                <w:sz w:val="28"/>
                <w:szCs w:val="28"/>
              </w:rPr>
              <w:t xml:space="preserve">№ </w:t>
            </w:r>
            <w:r w:rsidR="005F0C4C">
              <w:rPr>
                <w:b/>
                <w:bCs/>
                <w:sz w:val="28"/>
                <w:szCs w:val="28"/>
              </w:rPr>
              <w:t>15</w:t>
            </w:r>
            <w:r w:rsidR="00F0318F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808" w:type="dxa"/>
          </w:tcPr>
          <w:p w14:paraId="0253AFBE" w14:textId="1E7BBE14" w:rsidR="00901091" w:rsidRPr="005F0C4C" w:rsidRDefault="00901091" w:rsidP="00092D63">
            <w:pPr>
              <w:jc w:val="right"/>
              <w:rPr>
                <w:b/>
                <w:bCs/>
                <w:sz w:val="28"/>
                <w:szCs w:val="28"/>
              </w:rPr>
            </w:pPr>
            <w:r w:rsidRPr="005F0C4C">
              <w:rPr>
                <w:b/>
                <w:bCs/>
                <w:sz w:val="28"/>
                <w:szCs w:val="28"/>
              </w:rPr>
              <w:t>с.</w:t>
            </w:r>
            <w:r w:rsidR="00650EDC" w:rsidRPr="005F0C4C">
              <w:rPr>
                <w:b/>
                <w:bCs/>
                <w:sz w:val="28"/>
                <w:szCs w:val="28"/>
              </w:rPr>
              <w:t xml:space="preserve"> </w:t>
            </w:r>
            <w:r w:rsidR="007579F0" w:rsidRPr="005F0C4C">
              <w:rPr>
                <w:b/>
                <w:bCs/>
                <w:sz w:val="28"/>
                <w:szCs w:val="28"/>
              </w:rPr>
              <w:t>Екатериновка</w:t>
            </w:r>
          </w:p>
        </w:tc>
      </w:tr>
    </w:tbl>
    <w:p w14:paraId="411FF336" w14:textId="77777777" w:rsidR="00901091" w:rsidRPr="005F0C4C" w:rsidRDefault="00901091" w:rsidP="00901091">
      <w:pPr>
        <w:rPr>
          <w:b/>
          <w:bCs/>
          <w:sz w:val="28"/>
          <w:szCs w:val="28"/>
        </w:rPr>
      </w:pPr>
    </w:p>
    <w:p w14:paraId="01C234F0" w14:textId="77777777" w:rsidR="0071167C" w:rsidRPr="005F0C4C" w:rsidRDefault="0071167C" w:rsidP="00210E22">
      <w:pPr>
        <w:jc w:val="center"/>
        <w:rPr>
          <w:b/>
          <w:bCs/>
          <w:sz w:val="28"/>
          <w:szCs w:val="28"/>
        </w:rPr>
      </w:pPr>
    </w:p>
    <w:p w14:paraId="215FEB63" w14:textId="77777777" w:rsidR="00F0318F" w:rsidRPr="00F0318F" w:rsidRDefault="00F0318F" w:rsidP="00F0318F">
      <w:pPr>
        <w:ind w:right="4819"/>
        <w:jc w:val="both"/>
        <w:rPr>
          <w:b/>
          <w:bCs/>
          <w:sz w:val="28"/>
          <w:szCs w:val="28"/>
        </w:rPr>
      </w:pPr>
      <w:r w:rsidRPr="00F0318F">
        <w:rPr>
          <w:b/>
          <w:bCs/>
          <w:sz w:val="28"/>
          <w:szCs w:val="28"/>
        </w:rPr>
        <w:t>О назначении выборов депутатов</w:t>
      </w:r>
    </w:p>
    <w:p w14:paraId="77D60343" w14:textId="77777777" w:rsidR="00F0318F" w:rsidRPr="00F0318F" w:rsidRDefault="00F0318F" w:rsidP="00F0318F">
      <w:pPr>
        <w:ind w:right="4819"/>
        <w:jc w:val="both"/>
        <w:rPr>
          <w:b/>
          <w:bCs/>
          <w:sz w:val="28"/>
          <w:szCs w:val="28"/>
        </w:rPr>
      </w:pPr>
      <w:r w:rsidRPr="00F0318F">
        <w:rPr>
          <w:b/>
          <w:bCs/>
          <w:sz w:val="28"/>
          <w:szCs w:val="28"/>
        </w:rPr>
        <w:t>Собрания депутатов Екатериновского</w:t>
      </w:r>
    </w:p>
    <w:p w14:paraId="445ED0E1" w14:textId="312A8F75" w:rsidR="00350C7A" w:rsidRPr="005F0C4C" w:rsidRDefault="00F0318F" w:rsidP="00F0318F">
      <w:pPr>
        <w:ind w:right="4819"/>
        <w:jc w:val="both"/>
        <w:rPr>
          <w:b/>
          <w:bCs/>
          <w:sz w:val="28"/>
          <w:szCs w:val="28"/>
        </w:rPr>
      </w:pPr>
      <w:r w:rsidRPr="00F0318F">
        <w:rPr>
          <w:b/>
          <w:bCs/>
          <w:sz w:val="28"/>
          <w:szCs w:val="28"/>
        </w:rPr>
        <w:t>сельского поселения шестого созыва</w:t>
      </w:r>
    </w:p>
    <w:p w14:paraId="04801B5D" w14:textId="77777777" w:rsidR="00350C7A" w:rsidRPr="005F0C4C" w:rsidRDefault="00350C7A" w:rsidP="00901091">
      <w:pPr>
        <w:ind w:right="4819"/>
        <w:jc w:val="both"/>
        <w:rPr>
          <w:sz w:val="28"/>
          <w:szCs w:val="28"/>
        </w:rPr>
      </w:pPr>
    </w:p>
    <w:p w14:paraId="41A6672C" w14:textId="77777777" w:rsidR="00901091" w:rsidRPr="00785592" w:rsidRDefault="00901091" w:rsidP="00901091">
      <w:pPr>
        <w:ind w:right="4819"/>
        <w:jc w:val="both"/>
        <w:rPr>
          <w:sz w:val="28"/>
          <w:szCs w:val="28"/>
        </w:rPr>
      </w:pPr>
    </w:p>
    <w:p w14:paraId="122782AA" w14:textId="5FC70118" w:rsidR="002529CF" w:rsidRDefault="00F0318F" w:rsidP="00F031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0318F">
        <w:rPr>
          <w:sz w:val="28"/>
          <w:szCs w:val="28"/>
        </w:rPr>
        <w:t>В соответствии со статьей 10 Федерального закона от 12.06. 2002 №67-ФЗ «Об основных гарантиях избирательных прав и права на участие в референдуме граждан Российской Федерации», статьей 5 Областного закона от 12.05.2016 №525-ЗС «О выборах и референдумах в Ростовской области», на основании Устава муниципального образования «Екатериновское сельское поселение» Матвеево-Курганского района Ростовской области,</w:t>
      </w:r>
      <w:r>
        <w:rPr>
          <w:sz w:val="28"/>
          <w:szCs w:val="28"/>
        </w:rPr>
        <w:t xml:space="preserve"> </w:t>
      </w:r>
      <w:r w:rsidRPr="00F0318F">
        <w:rPr>
          <w:sz w:val="28"/>
          <w:szCs w:val="28"/>
        </w:rPr>
        <w:t>Собрание депутатов Екатериновского сельского поселения</w:t>
      </w:r>
    </w:p>
    <w:p w14:paraId="7EE0C667" w14:textId="77777777" w:rsidR="00F0318F" w:rsidRPr="00785592" w:rsidRDefault="00F0318F" w:rsidP="00F0318F">
      <w:pPr>
        <w:jc w:val="both"/>
        <w:rPr>
          <w:sz w:val="28"/>
          <w:szCs w:val="28"/>
        </w:rPr>
      </w:pPr>
    </w:p>
    <w:p w14:paraId="10CC70E7" w14:textId="77777777" w:rsidR="00823CB3" w:rsidRPr="007579F0" w:rsidRDefault="000D783B" w:rsidP="003A7B8C">
      <w:pPr>
        <w:ind w:firstLine="709"/>
        <w:jc w:val="center"/>
        <w:rPr>
          <w:b/>
          <w:bCs/>
          <w:sz w:val="28"/>
          <w:szCs w:val="28"/>
        </w:rPr>
      </w:pPr>
      <w:r w:rsidRPr="007579F0">
        <w:rPr>
          <w:b/>
          <w:bCs/>
          <w:sz w:val="28"/>
          <w:szCs w:val="28"/>
        </w:rPr>
        <w:t>РЕШИЛ</w:t>
      </w:r>
      <w:r w:rsidR="00707931" w:rsidRPr="007579F0">
        <w:rPr>
          <w:b/>
          <w:bCs/>
          <w:sz w:val="28"/>
          <w:szCs w:val="28"/>
        </w:rPr>
        <w:t>О</w:t>
      </w:r>
      <w:r w:rsidRPr="007579F0">
        <w:rPr>
          <w:b/>
          <w:bCs/>
          <w:sz w:val="28"/>
          <w:szCs w:val="28"/>
        </w:rPr>
        <w:t>:</w:t>
      </w:r>
    </w:p>
    <w:p w14:paraId="0E1409CA" w14:textId="77777777" w:rsidR="002529CF" w:rsidRPr="00785592" w:rsidRDefault="002529CF" w:rsidP="002529CF">
      <w:pPr>
        <w:ind w:firstLine="709"/>
        <w:jc w:val="both"/>
        <w:rPr>
          <w:sz w:val="28"/>
          <w:szCs w:val="28"/>
        </w:rPr>
      </w:pPr>
    </w:p>
    <w:p w14:paraId="642E40D5" w14:textId="4878BEEC" w:rsidR="00F0318F" w:rsidRPr="00F0318F" w:rsidRDefault="00E72C06" w:rsidP="00F0318F">
      <w:pPr>
        <w:ind w:firstLine="540"/>
        <w:jc w:val="both"/>
        <w:rPr>
          <w:sz w:val="28"/>
          <w:szCs w:val="28"/>
        </w:rPr>
      </w:pPr>
      <w:r w:rsidRPr="00785592">
        <w:rPr>
          <w:sz w:val="28"/>
          <w:szCs w:val="28"/>
        </w:rPr>
        <w:t>1.</w:t>
      </w:r>
      <w:r w:rsidR="00F0318F" w:rsidRPr="00F0318F">
        <w:rPr>
          <w:sz w:val="28"/>
          <w:szCs w:val="28"/>
        </w:rPr>
        <w:t xml:space="preserve"> Назначить выборы депутатов Собрания депутатов Екатериновского сельского поселения шестого созыва на 20 сентября 2026 года. </w:t>
      </w:r>
    </w:p>
    <w:p w14:paraId="5D7A1E8B" w14:textId="69AF1AE1" w:rsidR="00F0318F" w:rsidRPr="00F0318F" w:rsidRDefault="00F0318F" w:rsidP="00F0318F">
      <w:pPr>
        <w:ind w:firstLine="540"/>
        <w:jc w:val="both"/>
        <w:rPr>
          <w:sz w:val="28"/>
          <w:szCs w:val="28"/>
        </w:rPr>
      </w:pPr>
      <w:r w:rsidRPr="00F0318F">
        <w:rPr>
          <w:sz w:val="28"/>
          <w:szCs w:val="28"/>
        </w:rPr>
        <w:t>2.</w:t>
      </w:r>
      <w:r>
        <w:rPr>
          <w:sz w:val="28"/>
          <w:szCs w:val="28"/>
        </w:rPr>
        <w:t xml:space="preserve">   </w:t>
      </w:r>
      <w:r w:rsidRPr="00F0318F">
        <w:rPr>
          <w:sz w:val="28"/>
          <w:szCs w:val="28"/>
        </w:rPr>
        <w:t>Опубликовать настоящее Решение в газете «Родник» не позднее пяти дней со дня принятия.</w:t>
      </w:r>
    </w:p>
    <w:p w14:paraId="30F29B4E" w14:textId="752B392D" w:rsidR="00F0318F" w:rsidRPr="00F0318F" w:rsidRDefault="00F0318F" w:rsidP="00F0318F">
      <w:pPr>
        <w:ind w:firstLine="540"/>
        <w:jc w:val="both"/>
        <w:rPr>
          <w:sz w:val="28"/>
          <w:szCs w:val="28"/>
        </w:rPr>
      </w:pPr>
      <w:r w:rsidRPr="00F0318F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0318F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14:paraId="663CCCE2" w14:textId="667B15A8" w:rsidR="00F0318F" w:rsidRPr="00F0318F" w:rsidRDefault="00F0318F" w:rsidP="00F0318F">
      <w:pPr>
        <w:ind w:firstLine="540"/>
        <w:jc w:val="both"/>
        <w:rPr>
          <w:sz w:val="28"/>
          <w:szCs w:val="28"/>
        </w:rPr>
      </w:pPr>
      <w:r w:rsidRPr="00F0318F">
        <w:rPr>
          <w:sz w:val="28"/>
          <w:szCs w:val="28"/>
        </w:rPr>
        <w:t>4.</w:t>
      </w:r>
      <w:r>
        <w:rPr>
          <w:sz w:val="28"/>
          <w:szCs w:val="28"/>
        </w:rPr>
        <w:t xml:space="preserve">   </w:t>
      </w:r>
      <w:r w:rsidRPr="00F0318F">
        <w:rPr>
          <w:sz w:val="28"/>
          <w:szCs w:val="28"/>
        </w:rPr>
        <w:t>Контроль за исполнением настоящего Решения оставляю за собой.</w:t>
      </w:r>
    </w:p>
    <w:p w14:paraId="79E57710" w14:textId="77777777" w:rsidR="00BB775A" w:rsidRPr="00785592" w:rsidRDefault="00BB775A" w:rsidP="00E865A3">
      <w:pPr>
        <w:spacing w:line="240" w:lineRule="atLeast"/>
        <w:jc w:val="both"/>
        <w:rPr>
          <w:sz w:val="28"/>
          <w:szCs w:val="28"/>
        </w:rPr>
      </w:pPr>
    </w:p>
    <w:p w14:paraId="2E71DA01" w14:textId="77777777" w:rsidR="005809EE" w:rsidRPr="00785592" w:rsidRDefault="005809EE" w:rsidP="00E865A3">
      <w:pPr>
        <w:spacing w:line="240" w:lineRule="atLeast"/>
        <w:jc w:val="both"/>
        <w:rPr>
          <w:sz w:val="28"/>
          <w:szCs w:val="28"/>
        </w:rPr>
      </w:pPr>
    </w:p>
    <w:p w14:paraId="60C52EAE" w14:textId="77777777" w:rsidR="00D46847" w:rsidRPr="00785592" w:rsidRDefault="00D46847" w:rsidP="00D46847">
      <w:pPr>
        <w:jc w:val="both"/>
        <w:rPr>
          <w:sz w:val="28"/>
          <w:szCs w:val="28"/>
        </w:rPr>
      </w:pPr>
      <w:r w:rsidRPr="00785592">
        <w:rPr>
          <w:sz w:val="28"/>
          <w:szCs w:val="28"/>
        </w:rPr>
        <w:t>Председатель Собрания депутатов-</w:t>
      </w:r>
    </w:p>
    <w:p w14:paraId="079CACA5" w14:textId="041D416E" w:rsidR="00D46847" w:rsidRPr="00785592" w:rsidRDefault="00D46847" w:rsidP="00D46847">
      <w:pPr>
        <w:jc w:val="both"/>
        <w:rPr>
          <w:sz w:val="28"/>
          <w:szCs w:val="28"/>
        </w:rPr>
      </w:pPr>
      <w:r w:rsidRPr="00785592">
        <w:rPr>
          <w:sz w:val="28"/>
          <w:szCs w:val="28"/>
        </w:rPr>
        <w:t xml:space="preserve">Глава </w:t>
      </w:r>
      <w:r w:rsidR="007579F0">
        <w:rPr>
          <w:sz w:val="28"/>
          <w:szCs w:val="28"/>
        </w:rPr>
        <w:t>Екатериновского</w:t>
      </w:r>
    </w:p>
    <w:p w14:paraId="7F191D15" w14:textId="09D61C2B" w:rsidR="000F68B6" w:rsidRPr="00785592" w:rsidRDefault="00D46847" w:rsidP="00F0318F">
      <w:pPr>
        <w:pStyle w:val="af0"/>
        <w:jc w:val="left"/>
        <w:outlineLvl w:val="0"/>
      </w:pPr>
      <w:r w:rsidRPr="00785592">
        <w:rPr>
          <w:szCs w:val="28"/>
        </w:rPr>
        <w:t xml:space="preserve">сельского поселения                                                                        </w:t>
      </w:r>
      <w:r w:rsidR="00291612">
        <w:rPr>
          <w:szCs w:val="28"/>
        </w:rPr>
        <w:t>М.В. Могильная</w:t>
      </w:r>
      <w:r w:rsidR="000F68B6" w:rsidRPr="00785592">
        <w:t xml:space="preserve"> </w:t>
      </w:r>
    </w:p>
    <w:p w14:paraId="017DACD0" w14:textId="77777777" w:rsidR="005809EE" w:rsidRPr="00785592" w:rsidRDefault="005809EE" w:rsidP="005809EE"/>
    <w:p w14:paraId="4D5B568B" w14:textId="77777777" w:rsidR="005809EE" w:rsidRPr="00785592" w:rsidRDefault="005809EE" w:rsidP="005809EE"/>
    <w:p w14:paraId="4413E811" w14:textId="77777777" w:rsidR="005809EE" w:rsidRPr="00785592" w:rsidRDefault="005809EE" w:rsidP="005809EE"/>
    <w:p w14:paraId="4ABAA3C0" w14:textId="77777777" w:rsidR="005809EE" w:rsidRPr="00785592" w:rsidRDefault="005809EE" w:rsidP="005809EE"/>
    <w:p w14:paraId="7528D2D7" w14:textId="77777777" w:rsidR="005809EE" w:rsidRPr="00785592" w:rsidRDefault="005809EE" w:rsidP="005809EE"/>
    <w:p w14:paraId="3A2D76FF" w14:textId="77777777" w:rsidR="005809EE" w:rsidRPr="00785592" w:rsidRDefault="005809EE" w:rsidP="005809EE"/>
    <w:p w14:paraId="7D3AD5E5" w14:textId="77777777" w:rsidR="005809EE" w:rsidRPr="00785592" w:rsidRDefault="005809EE" w:rsidP="005809EE"/>
    <w:p w14:paraId="552CBA69" w14:textId="77777777" w:rsidR="005809EE" w:rsidRPr="00785592" w:rsidRDefault="005809EE" w:rsidP="005809EE"/>
    <w:p w14:paraId="2FF830AD" w14:textId="77777777" w:rsidR="0051651A" w:rsidRPr="00785592" w:rsidRDefault="0051651A" w:rsidP="005809EE"/>
    <w:p w14:paraId="5F703137" w14:textId="77777777" w:rsidR="0051651A" w:rsidRPr="00785592" w:rsidRDefault="0051651A" w:rsidP="005809EE"/>
    <w:p w14:paraId="6E1CF90C" w14:textId="77777777" w:rsidR="0051651A" w:rsidRPr="00785592" w:rsidRDefault="0051651A" w:rsidP="005809EE"/>
    <w:p w14:paraId="688B3B0A" w14:textId="77777777" w:rsidR="0051651A" w:rsidRPr="00785592" w:rsidRDefault="0051651A" w:rsidP="005809EE"/>
    <w:p w14:paraId="4064EE3C" w14:textId="77777777" w:rsidR="0051651A" w:rsidRPr="00785592" w:rsidRDefault="0051651A" w:rsidP="005809EE"/>
    <w:p w14:paraId="7B145A72" w14:textId="77777777" w:rsidR="00EF1950" w:rsidRPr="00785592" w:rsidRDefault="00EF1950" w:rsidP="005809EE"/>
    <w:p w14:paraId="56DEC1C5" w14:textId="75C36444" w:rsidR="0036415B" w:rsidRDefault="0036415B" w:rsidP="005809EE"/>
    <w:p w14:paraId="63EA7B03" w14:textId="357E1B1A" w:rsidR="00291612" w:rsidRDefault="00291612" w:rsidP="005809EE"/>
    <w:p w14:paraId="41E27555" w14:textId="27BC2342" w:rsidR="00291612" w:rsidRDefault="00291612" w:rsidP="005809EE"/>
    <w:p w14:paraId="77A16B99" w14:textId="06A9B782" w:rsidR="00291612" w:rsidRDefault="00291612" w:rsidP="005809EE"/>
    <w:p w14:paraId="37F1B17F" w14:textId="4E33229D" w:rsidR="00291612" w:rsidRDefault="00291612" w:rsidP="005809EE"/>
    <w:p w14:paraId="1AC3B3D5" w14:textId="60D6C134" w:rsidR="00291612" w:rsidRDefault="00291612" w:rsidP="005809EE"/>
    <w:p w14:paraId="29BEC507" w14:textId="16996EEB" w:rsidR="00291612" w:rsidRDefault="00291612" w:rsidP="005809EE"/>
    <w:p w14:paraId="1740EAE4" w14:textId="307FE52D" w:rsidR="00291612" w:rsidRDefault="00291612" w:rsidP="005809EE"/>
    <w:p w14:paraId="3587B99A" w14:textId="32E82303" w:rsidR="00291612" w:rsidRDefault="00291612" w:rsidP="005809EE"/>
    <w:p w14:paraId="0E93EA4F" w14:textId="5B907F5C" w:rsidR="00291612" w:rsidRDefault="00291612" w:rsidP="005809EE"/>
    <w:p w14:paraId="5172E222" w14:textId="3F5A19E7" w:rsidR="00291612" w:rsidRDefault="00291612" w:rsidP="005809EE"/>
    <w:p w14:paraId="7EA08DCD" w14:textId="706CFE56" w:rsidR="00291612" w:rsidRDefault="00291612" w:rsidP="005809EE"/>
    <w:p w14:paraId="206615AA" w14:textId="0759EE4F" w:rsidR="00291612" w:rsidRDefault="00291612" w:rsidP="005809EE"/>
    <w:p w14:paraId="2017EE1F" w14:textId="5116CF30" w:rsidR="00291612" w:rsidRDefault="00291612" w:rsidP="005809EE"/>
    <w:p w14:paraId="7317398E" w14:textId="5D07E39C" w:rsidR="00291612" w:rsidRDefault="00291612" w:rsidP="005809EE"/>
    <w:p w14:paraId="12B3CE96" w14:textId="17090E16" w:rsidR="00291612" w:rsidRDefault="00291612" w:rsidP="005809EE"/>
    <w:p w14:paraId="516E214E" w14:textId="090099D6" w:rsidR="00291612" w:rsidRDefault="00291612" w:rsidP="005809EE"/>
    <w:p w14:paraId="771A5AD0" w14:textId="491AE6FB" w:rsidR="00291612" w:rsidRDefault="00291612" w:rsidP="005809EE"/>
    <w:p w14:paraId="6659F928" w14:textId="77777777" w:rsidR="0051651A" w:rsidRPr="0067652A" w:rsidRDefault="0051651A" w:rsidP="005F0C4C">
      <w:pPr>
        <w:tabs>
          <w:tab w:val="left" w:pos="7200"/>
        </w:tabs>
        <w:ind w:right="-1"/>
        <w:jc w:val="both"/>
        <w:rPr>
          <w:sz w:val="28"/>
          <w:szCs w:val="28"/>
        </w:rPr>
      </w:pPr>
    </w:p>
    <w:sectPr w:rsidR="0051651A" w:rsidRPr="0067652A" w:rsidSect="00DD6559">
      <w:headerReference w:type="even" r:id="rId8"/>
      <w:headerReference w:type="default" r:id="rId9"/>
      <w:pgSz w:w="11907" w:h="16840"/>
      <w:pgMar w:top="1134" w:right="567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48226" w14:textId="77777777" w:rsidR="00F62E30" w:rsidRDefault="00F62E30">
      <w:r>
        <w:separator/>
      </w:r>
    </w:p>
  </w:endnote>
  <w:endnote w:type="continuationSeparator" w:id="0">
    <w:p w14:paraId="0302CEDA" w14:textId="77777777" w:rsidR="00F62E30" w:rsidRDefault="00F6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9BC3A" w14:textId="77777777" w:rsidR="00F62E30" w:rsidRDefault="00F62E30">
      <w:r>
        <w:separator/>
      </w:r>
    </w:p>
  </w:footnote>
  <w:footnote w:type="continuationSeparator" w:id="0">
    <w:p w14:paraId="05624FCA" w14:textId="77777777" w:rsidR="00F62E30" w:rsidRDefault="00F62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FB440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892E56C" w14:textId="77777777" w:rsidR="001645B8" w:rsidRDefault="001645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E2F8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60678">
      <w:rPr>
        <w:rStyle w:val="a4"/>
        <w:noProof/>
      </w:rPr>
      <w:t>13</w:t>
    </w:r>
    <w:r>
      <w:rPr>
        <w:rStyle w:val="a4"/>
      </w:rPr>
      <w:fldChar w:fldCharType="end"/>
    </w:r>
  </w:p>
  <w:p w14:paraId="0ABD1326" w14:textId="77777777" w:rsidR="001645B8" w:rsidRDefault="001645B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B0E"/>
    <w:multiLevelType w:val="hybridMultilevel"/>
    <w:tmpl w:val="DD0E1784"/>
    <w:lvl w:ilvl="0" w:tplc="97A2A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A1662B"/>
    <w:multiLevelType w:val="multilevel"/>
    <w:tmpl w:val="9BA0B77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0D51845"/>
    <w:multiLevelType w:val="hybridMultilevel"/>
    <w:tmpl w:val="2C761F0A"/>
    <w:lvl w:ilvl="0" w:tplc="DD1E8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9F2"/>
    <w:rsid w:val="0000117A"/>
    <w:rsid w:val="00012019"/>
    <w:rsid w:val="000154DE"/>
    <w:rsid w:val="00017378"/>
    <w:rsid w:val="00024698"/>
    <w:rsid w:val="000261AE"/>
    <w:rsid w:val="00030382"/>
    <w:rsid w:val="00030F19"/>
    <w:rsid w:val="00031B83"/>
    <w:rsid w:val="00034E81"/>
    <w:rsid w:val="00041FEF"/>
    <w:rsid w:val="0004598C"/>
    <w:rsid w:val="00046171"/>
    <w:rsid w:val="000577D3"/>
    <w:rsid w:val="000609E1"/>
    <w:rsid w:val="000655B8"/>
    <w:rsid w:val="00066166"/>
    <w:rsid w:val="0007147E"/>
    <w:rsid w:val="00072309"/>
    <w:rsid w:val="00075D3E"/>
    <w:rsid w:val="00076BCD"/>
    <w:rsid w:val="000813B9"/>
    <w:rsid w:val="000829E1"/>
    <w:rsid w:val="00083474"/>
    <w:rsid w:val="00083C47"/>
    <w:rsid w:val="00084B27"/>
    <w:rsid w:val="00090074"/>
    <w:rsid w:val="00090DB2"/>
    <w:rsid w:val="000912F5"/>
    <w:rsid w:val="00092D63"/>
    <w:rsid w:val="00093948"/>
    <w:rsid w:val="00093AC2"/>
    <w:rsid w:val="000951E9"/>
    <w:rsid w:val="00095D87"/>
    <w:rsid w:val="000A0095"/>
    <w:rsid w:val="000A0EF4"/>
    <w:rsid w:val="000A2055"/>
    <w:rsid w:val="000A3045"/>
    <w:rsid w:val="000A47DF"/>
    <w:rsid w:val="000A5FE5"/>
    <w:rsid w:val="000B0F22"/>
    <w:rsid w:val="000B2EFC"/>
    <w:rsid w:val="000B600A"/>
    <w:rsid w:val="000C10E7"/>
    <w:rsid w:val="000C4577"/>
    <w:rsid w:val="000C4938"/>
    <w:rsid w:val="000C689F"/>
    <w:rsid w:val="000D19FB"/>
    <w:rsid w:val="000D1FA0"/>
    <w:rsid w:val="000D34F7"/>
    <w:rsid w:val="000D783B"/>
    <w:rsid w:val="000D78B8"/>
    <w:rsid w:val="000E1ECD"/>
    <w:rsid w:val="000E2364"/>
    <w:rsid w:val="000E2A41"/>
    <w:rsid w:val="000E2A49"/>
    <w:rsid w:val="000E6A52"/>
    <w:rsid w:val="000F3C09"/>
    <w:rsid w:val="000F5D06"/>
    <w:rsid w:val="000F68B6"/>
    <w:rsid w:val="001015E0"/>
    <w:rsid w:val="00105B76"/>
    <w:rsid w:val="00107823"/>
    <w:rsid w:val="00110021"/>
    <w:rsid w:val="0011254E"/>
    <w:rsid w:val="0011415B"/>
    <w:rsid w:val="00114FA8"/>
    <w:rsid w:val="001170CA"/>
    <w:rsid w:val="00117E68"/>
    <w:rsid w:val="00120300"/>
    <w:rsid w:val="00120C8A"/>
    <w:rsid w:val="00121D65"/>
    <w:rsid w:val="00123090"/>
    <w:rsid w:val="00125B2C"/>
    <w:rsid w:val="00133CD1"/>
    <w:rsid w:val="001356EA"/>
    <w:rsid w:val="00135D30"/>
    <w:rsid w:val="0013667F"/>
    <w:rsid w:val="00142387"/>
    <w:rsid w:val="00143A58"/>
    <w:rsid w:val="00144093"/>
    <w:rsid w:val="001460F8"/>
    <w:rsid w:val="00150C10"/>
    <w:rsid w:val="00152D6A"/>
    <w:rsid w:val="00153735"/>
    <w:rsid w:val="001543DE"/>
    <w:rsid w:val="001642BB"/>
    <w:rsid w:val="001645B8"/>
    <w:rsid w:val="0016597D"/>
    <w:rsid w:val="00165FEC"/>
    <w:rsid w:val="00166359"/>
    <w:rsid w:val="00171A2D"/>
    <w:rsid w:val="0018146A"/>
    <w:rsid w:val="00183930"/>
    <w:rsid w:val="0018452E"/>
    <w:rsid w:val="001853E6"/>
    <w:rsid w:val="00187A23"/>
    <w:rsid w:val="001901B1"/>
    <w:rsid w:val="0019227D"/>
    <w:rsid w:val="001A1465"/>
    <w:rsid w:val="001A206E"/>
    <w:rsid w:val="001A3CEC"/>
    <w:rsid w:val="001A4648"/>
    <w:rsid w:val="001A6005"/>
    <w:rsid w:val="001A6D74"/>
    <w:rsid w:val="001B046E"/>
    <w:rsid w:val="001B0673"/>
    <w:rsid w:val="001B07C1"/>
    <w:rsid w:val="001B1CE0"/>
    <w:rsid w:val="001B2D22"/>
    <w:rsid w:val="001B77F3"/>
    <w:rsid w:val="001C0E50"/>
    <w:rsid w:val="001C1520"/>
    <w:rsid w:val="001C6E04"/>
    <w:rsid w:val="001D22D9"/>
    <w:rsid w:val="001D3A0B"/>
    <w:rsid w:val="001D4CC6"/>
    <w:rsid w:val="001D5220"/>
    <w:rsid w:val="001D5319"/>
    <w:rsid w:val="001D6CF9"/>
    <w:rsid w:val="001E2B46"/>
    <w:rsid w:val="001F2F1F"/>
    <w:rsid w:val="001F379E"/>
    <w:rsid w:val="0020467C"/>
    <w:rsid w:val="002057E8"/>
    <w:rsid w:val="00206A5E"/>
    <w:rsid w:val="00207EC1"/>
    <w:rsid w:val="00207FA8"/>
    <w:rsid w:val="00210E22"/>
    <w:rsid w:val="0021132E"/>
    <w:rsid w:val="002149C1"/>
    <w:rsid w:val="00214B57"/>
    <w:rsid w:val="002152EC"/>
    <w:rsid w:val="00215F5E"/>
    <w:rsid w:val="00216A7B"/>
    <w:rsid w:val="00221F97"/>
    <w:rsid w:val="002222CC"/>
    <w:rsid w:val="00223FFC"/>
    <w:rsid w:val="00224226"/>
    <w:rsid w:val="002247CF"/>
    <w:rsid w:val="00224D78"/>
    <w:rsid w:val="002251E0"/>
    <w:rsid w:val="0022788A"/>
    <w:rsid w:val="00230262"/>
    <w:rsid w:val="002306E3"/>
    <w:rsid w:val="00233144"/>
    <w:rsid w:val="00233179"/>
    <w:rsid w:val="00234CFA"/>
    <w:rsid w:val="00240CDF"/>
    <w:rsid w:val="00242BE2"/>
    <w:rsid w:val="00242C19"/>
    <w:rsid w:val="00243D54"/>
    <w:rsid w:val="002445D3"/>
    <w:rsid w:val="00244AA7"/>
    <w:rsid w:val="00244E57"/>
    <w:rsid w:val="002474A2"/>
    <w:rsid w:val="0025208B"/>
    <w:rsid w:val="00252125"/>
    <w:rsid w:val="002529CF"/>
    <w:rsid w:val="00255C9A"/>
    <w:rsid w:val="00255EFC"/>
    <w:rsid w:val="00257419"/>
    <w:rsid w:val="00257901"/>
    <w:rsid w:val="00261177"/>
    <w:rsid w:val="002630CE"/>
    <w:rsid w:val="00264B5D"/>
    <w:rsid w:val="00272047"/>
    <w:rsid w:val="00272C1A"/>
    <w:rsid w:val="002737FF"/>
    <w:rsid w:val="002747F1"/>
    <w:rsid w:val="0027591F"/>
    <w:rsid w:val="00277A8A"/>
    <w:rsid w:val="00280561"/>
    <w:rsid w:val="00280742"/>
    <w:rsid w:val="00282C32"/>
    <w:rsid w:val="002855DD"/>
    <w:rsid w:val="00285901"/>
    <w:rsid w:val="00285BE2"/>
    <w:rsid w:val="00287171"/>
    <w:rsid w:val="002877E8"/>
    <w:rsid w:val="00287B6A"/>
    <w:rsid w:val="00291612"/>
    <w:rsid w:val="00291B37"/>
    <w:rsid w:val="00294F20"/>
    <w:rsid w:val="00297EC6"/>
    <w:rsid w:val="002A0502"/>
    <w:rsid w:val="002A1BB4"/>
    <w:rsid w:val="002A1FFB"/>
    <w:rsid w:val="002A4F3E"/>
    <w:rsid w:val="002A5AF7"/>
    <w:rsid w:val="002A7B33"/>
    <w:rsid w:val="002B0EE6"/>
    <w:rsid w:val="002B4E4C"/>
    <w:rsid w:val="002C0B09"/>
    <w:rsid w:val="002D3034"/>
    <w:rsid w:val="002D37DA"/>
    <w:rsid w:val="002D63C4"/>
    <w:rsid w:val="002D72DA"/>
    <w:rsid w:val="002E5A85"/>
    <w:rsid w:val="002E6534"/>
    <w:rsid w:val="002E7214"/>
    <w:rsid w:val="002E77A2"/>
    <w:rsid w:val="002F07B8"/>
    <w:rsid w:val="002F1AC0"/>
    <w:rsid w:val="002F3AD7"/>
    <w:rsid w:val="002F3B56"/>
    <w:rsid w:val="002F5D3F"/>
    <w:rsid w:val="00303E0B"/>
    <w:rsid w:val="00305AA9"/>
    <w:rsid w:val="0031051C"/>
    <w:rsid w:val="00310AA8"/>
    <w:rsid w:val="00312030"/>
    <w:rsid w:val="003121CD"/>
    <w:rsid w:val="003133DE"/>
    <w:rsid w:val="00313EF2"/>
    <w:rsid w:val="00317918"/>
    <w:rsid w:val="0032263B"/>
    <w:rsid w:val="00326FA9"/>
    <w:rsid w:val="0033089C"/>
    <w:rsid w:val="00334C60"/>
    <w:rsid w:val="003414B2"/>
    <w:rsid w:val="00342014"/>
    <w:rsid w:val="0035081B"/>
    <w:rsid w:val="00350C7A"/>
    <w:rsid w:val="00352021"/>
    <w:rsid w:val="00352F33"/>
    <w:rsid w:val="0035585A"/>
    <w:rsid w:val="00356642"/>
    <w:rsid w:val="00357FE9"/>
    <w:rsid w:val="00360F8D"/>
    <w:rsid w:val="0036313D"/>
    <w:rsid w:val="0036336C"/>
    <w:rsid w:val="0036415B"/>
    <w:rsid w:val="00364466"/>
    <w:rsid w:val="0036487D"/>
    <w:rsid w:val="0037148F"/>
    <w:rsid w:val="00371FB5"/>
    <w:rsid w:val="0037310D"/>
    <w:rsid w:val="00375CA2"/>
    <w:rsid w:val="003760E5"/>
    <w:rsid w:val="00381A6C"/>
    <w:rsid w:val="00383F39"/>
    <w:rsid w:val="003841E7"/>
    <w:rsid w:val="003929C6"/>
    <w:rsid w:val="003931AF"/>
    <w:rsid w:val="00397657"/>
    <w:rsid w:val="003A073A"/>
    <w:rsid w:val="003A2625"/>
    <w:rsid w:val="003A29C9"/>
    <w:rsid w:val="003A4487"/>
    <w:rsid w:val="003A5655"/>
    <w:rsid w:val="003A58BA"/>
    <w:rsid w:val="003A59E3"/>
    <w:rsid w:val="003A7915"/>
    <w:rsid w:val="003A7B8C"/>
    <w:rsid w:val="003B0F1D"/>
    <w:rsid w:val="003B21F5"/>
    <w:rsid w:val="003B2E53"/>
    <w:rsid w:val="003B312A"/>
    <w:rsid w:val="003B36F4"/>
    <w:rsid w:val="003B4362"/>
    <w:rsid w:val="003B5214"/>
    <w:rsid w:val="003B6A48"/>
    <w:rsid w:val="003B6EB9"/>
    <w:rsid w:val="003B7455"/>
    <w:rsid w:val="003C0906"/>
    <w:rsid w:val="003D2266"/>
    <w:rsid w:val="003D286A"/>
    <w:rsid w:val="003D4C9C"/>
    <w:rsid w:val="003E2D80"/>
    <w:rsid w:val="003E4810"/>
    <w:rsid w:val="003E4CB9"/>
    <w:rsid w:val="003E7137"/>
    <w:rsid w:val="003F0E1D"/>
    <w:rsid w:val="003F1E43"/>
    <w:rsid w:val="003F6476"/>
    <w:rsid w:val="0040297C"/>
    <w:rsid w:val="00403323"/>
    <w:rsid w:val="00406FA4"/>
    <w:rsid w:val="004079A2"/>
    <w:rsid w:val="00410129"/>
    <w:rsid w:val="004122B3"/>
    <w:rsid w:val="0041675B"/>
    <w:rsid w:val="00416D48"/>
    <w:rsid w:val="004217D6"/>
    <w:rsid w:val="004256D1"/>
    <w:rsid w:val="00425E5D"/>
    <w:rsid w:val="00427594"/>
    <w:rsid w:val="00442CB2"/>
    <w:rsid w:val="0044324D"/>
    <w:rsid w:val="004527F5"/>
    <w:rsid w:val="0045406A"/>
    <w:rsid w:val="004577DF"/>
    <w:rsid w:val="00461AB8"/>
    <w:rsid w:val="004659DD"/>
    <w:rsid w:val="0046658E"/>
    <w:rsid w:val="0046672D"/>
    <w:rsid w:val="00473663"/>
    <w:rsid w:val="00474041"/>
    <w:rsid w:val="004748F4"/>
    <w:rsid w:val="004775B2"/>
    <w:rsid w:val="0048421C"/>
    <w:rsid w:val="00484C1F"/>
    <w:rsid w:val="00486573"/>
    <w:rsid w:val="004878B9"/>
    <w:rsid w:val="00494B7A"/>
    <w:rsid w:val="00495C83"/>
    <w:rsid w:val="004966C3"/>
    <w:rsid w:val="004A6AF7"/>
    <w:rsid w:val="004A74B4"/>
    <w:rsid w:val="004B5E57"/>
    <w:rsid w:val="004B69C2"/>
    <w:rsid w:val="004C035D"/>
    <w:rsid w:val="004C4B13"/>
    <w:rsid w:val="004D1133"/>
    <w:rsid w:val="004D1545"/>
    <w:rsid w:val="004D1596"/>
    <w:rsid w:val="004D3050"/>
    <w:rsid w:val="004D3466"/>
    <w:rsid w:val="004D62F0"/>
    <w:rsid w:val="004D6528"/>
    <w:rsid w:val="004D6F08"/>
    <w:rsid w:val="004D7B30"/>
    <w:rsid w:val="004E1BE0"/>
    <w:rsid w:val="004E453D"/>
    <w:rsid w:val="004E493B"/>
    <w:rsid w:val="004E5E6D"/>
    <w:rsid w:val="004E6CF5"/>
    <w:rsid w:val="004F0428"/>
    <w:rsid w:val="004F4EAF"/>
    <w:rsid w:val="00500269"/>
    <w:rsid w:val="005004CD"/>
    <w:rsid w:val="005009F9"/>
    <w:rsid w:val="00500CCD"/>
    <w:rsid w:val="005010AF"/>
    <w:rsid w:val="005019AF"/>
    <w:rsid w:val="0050430D"/>
    <w:rsid w:val="00506908"/>
    <w:rsid w:val="00510277"/>
    <w:rsid w:val="00511D85"/>
    <w:rsid w:val="0051255D"/>
    <w:rsid w:val="005161C3"/>
    <w:rsid w:val="0051651A"/>
    <w:rsid w:val="005168D2"/>
    <w:rsid w:val="00516E8F"/>
    <w:rsid w:val="0052622F"/>
    <w:rsid w:val="00526AF7"/>
    <w:rsid w:val="00527DC5"/>
    <w:rsid w:val="005358D0"/>
    <w:rsid w:val="005425BF"/>
    <w:rsid w:val="0054358F"/>
    <w:rsid w:val="00545E69"/>
    <w:rsid w:val="005462B2"/>
    <w:rsid w:val="00546769"/>
    <w:rsid w:val="0055392F"/>
    <w:rsid w:val="00557450"/>
    <w:rsid w:val="005577BC"/>
    <w:rsid w:val="00562512"/>
    <w:rsid w:val="005626CF"/>
    <w:rsid w:val="0056350B"/>
    <w:rsid w:val="00567AA7"/>
    <w:rsid w:val="00570B17"/>
    <w:rsid w:val="00570BF3"/>
    <w:rsid w:val="00571FDD"/>
    <w:rsid w:val="00573185"/>
    <w:rsid w:val="0057534C"/>
    <w:rsid w:val="00575473"/>
    <w:rsid w:val="00580320"/>
    <w:rsid w:val="005809EE"/>
    <w:rsid w:val="00580F15"/>
    <w:rsid w:val="00583D7A"/>
    <w:rsid w:val="00584355"/>
    <w:rsid w:val="00585403"/>
    <w:rsid w:val="00585EE4"/>
    <w:rsid w:val="00586822"/>
    <w:rsid w:val="0059026E"/>
    <w:rsid w:val="00590D16"/>
    <w:rsid w:val="005938A4"/>
    <w:rsid w:val="00593979"/>
    <w:rsid w:val="00597D6B"/>
    <w:rsid w:val="00597F89"/>
    <w:rsid w:val="005A1BF1"/>
    <w:rsid w:val="005A3A79"/>
    <w:rsid w:val="005A66CA"/>
    <w:rsid w:val="005B1F17"/>
    <w:rsid w:val="005C06A7"/>
    <w:rsid w:val="005C3151"/>
    <w:rsid w:val="005C3E76"/>
    <w:rsid w:val="005C5CFC"/>
    <w:rsid w:val="005C63FB"/>
    <w:rsid w:val="005C6C98"/>
    <w:rsid w:val="005C6E96"/>
    <w:rsid w:val="005C7E50"/>
    <w:rsid w:val="005D161A"/>
    <w:rsid w:val="005D3D96"/>
    <w:rsid w:val="005D5003"/>
    <w:rsid w:val="005D52DF"/>
    <w:rsid w:val="005D7121"/>
    <w:rsid w:val="005E00A0"/>
    <w:rsid w:val="005E5669"/>
    <w:rsid w:val="005E5B66"/>
    <w:rsid w:val="005F0C4C"/>
    <w:rsid w:val="005F168F"/>
    <w:rsid w:val="005F4661"/>
    <w:rsid w:val="005F7DBA"/>
    <w:rsid w:val="00604B05"/>
    <w:rsid w:val="00605217"/>
    <w:rsid w:val="00610479"/>
    <w:rsid w:val="00613AF9"/>
    <w:rsid w:val="00616A04"/>
    <w:rsid w:val="00617D17"/>
    <w:rsid w:val="00621972"/>
    <w:rsid w:val="006223DF"/>
    <w:rsid w:val="006229DE"/>
    <w:rsid w:val="00622F72"/>
    <w:rsid w:val="006232F4"/>
    <w:rsid w:val="00623415"/>
    <w:rsid w:val="006249D8"/>
    <w:rsid w:val="00626917"/>
    <w:rsid w:val="006311D2"/>
    <w:rsid w:val="00632B2D"/>
    <w:rsid w:val="00633EF0"/>
    <w:rsid w:val="00634616"/>
    <w:rsid w:val="00634CB2"/>
    <w:rsid w:val="006368D9"/>
    <w:rsid w:val="006369B5"/>
    <w:rsid w:val="00636F0C"/>
    <w:rsid w:val="00640F29"/>
    <w:rsid w:val="0064299B"/>
    <w:rsid w:val="00645711"/>
    <w:rsid w:val="00646F6C"/>
    <w:rsid w:val="00650EDC"/>
    <w:rsid w:val="006535F7"/>
    <w:rsid w:val="006567CB"/>
    <w:rsid w:val="00660678"/>
    <w:rsid w:val="006617C0"/>
    <w:rsid w:val="00663592"/>
    <w:rsid w:val="006646D0"/>
    <w:rsid w:val="00667686"/>
    <w:rsid w:val="00667B8D"/>
    <w:rsid w:val="00670138"/>
    <w:rsid w:val="0067480E"/>
    <w:rsid w:val="00676161"/>
    <w:rsid w:val="0067652A"/>
    <w:rsid w:val="00677AF2"/>
    <w:rsid w:val="0068027E"/>
    <w:rsid w:val="0068160E"/>
    <w:rsid w:val="00681970"/>
    <w:rsid w:val="00681CFD"/>
    <w:rsid w:val="00686D27"/>
    <w:rsid w:val="00695061"/>
    <w:rsid w:val="006A174B"/>
    <w:rsid w:val="006A288A"/>
    <w:rsid w:val="006A2FFB"/>
    <w:rsid w:val="006A4ED5"/>
    <w:rsid w:val="006A5DA8"/>
    <w:rsid w:val="006A6D8D"/>
    <w:rsid w:val="006A724A"/>
    <w:rsid w:val="006A7C02"/>
    <w:rsid w:val="006B094D"/>
    <w:rsid w:val="006B1D6B"/>
    <w:rsid w:val="006C34D2"/>
    <w:rsid w:val="006C46BE"/>
    <w:rsid w:val="006C7866"/>
    <w:rsid w:val="006D162B"/>
    <w:rsid w:val="006D3AA5"/>
    <w:rsid w:val="006D6AC1"/>
    <w:rsid w:val="006E226F"/>
    <w:rsid w:val="006E7962"/>
    <w:rsid w:val="006F01AD"/>
    <w:rsid w:val="006F51A9"/>
    <w:rsid w:val="0070264F"/>
    <w:rsid w:val="00703EEE"/>
    <w:rsid w:val="00705E2E"/>
    <w:rsid w:val="0070656F"/>
    <w:rsid w:val="00707522"/>
    <w:rsid w:val="00707931"/>
    <w:rsid w:val="0071167C"/>
    <w:rsid w:val="00712683"/>
    <w:rsid w:val="007128BA"/>
    <w:rsid w:val="00714669"/>
    <w:rsid w:val="007170F8"/>
    <w:rsid w:val="00720138"/>
    <w:rsid w:val="00720320"/>
    <w:rsid w:val="007206FE"/>
    <w:rsid w:val="00726CEA"/>
    <w:rsid w:val="00732A63"/>
    <w:rsid w:val="007372DF"/>
    <w:rsid w:val="00740DFD"/>
    <w:rsid w:val="00742AFB"/>
    <w:rsid w:val="00745417"/>
    <w:rsid w:val="00746053"/>
    <w:rsid w:val="0074643B"/>
    <w:rsid w:val="0075008B"/>
    <w:rsid w:val="00751F00"/>
    <w:rsid w:val="00752C8A"/>
    <w:rsid w:val="00753909"/>
    <w:rsid w:val="007579F0"/>
    <w:rsid w:val="00760A4D"/>
    <w:rsid w:val="00760DFA"/>
    <w:rsid w:val="00760FE9"/>
    <w:rsid w:val="00761171"/>
    <w:rsid w:val="007644E7"/>
    <w:rsid w:val="007650BD"/>
    <w:rsid w:val="00765B55"/>
    <w:rsid w:val="00772503"/>
    <w:rsid w:val="00774A1C"/>
    <w:rsid w:val="00775CFD"/>
    <w:rsid w:val="00777233"/>
    <w:rsid w:val="00780430"/>
    <w:rsid w:val="007807DA"/>
    <w:rsid w:val="00780D82"/>
    <w:rsid w:val="0078281C"/>
    <w:rsid w:val="0078458A"/>
    <w:rsid w:val="00785335"/>
    <w:rsid w:val="00785592"/>
    <w:rsid w:val="0079557C"/>
    <w:rsid w:val="00795F44"/>
    <w:rsid w:val="0079748F"/>
    <w:rsid w:val="00797EE1"/>
    <w:rsid w:val="007A0980"/>
    <w:rsid w:val="007A318F"/>
    <w:rsid w:val="007A43BB"/>
    <w:rsid w:val="007A581A"/>
    <w:rsid w:val="007A6BE1"/>
    <w:rsid w:val="007B345F"/>
    <w:rsid w:val="007B34FB"/>
    <w:rsid w:val="007C1DEC"/>
    <w:rsid w:val="007C20BF"/>
    <w:rsid w:val="007C34F5"/>
    <w:rsid w:val="007C617A"/>
    <w:rsid w:val="007C662C"/>
    <w:rsid w:val="007D0352"/>
    <w:rsid w:val="007D1130"/>
    <w:rsid w:val="007D49FE"/>
    <w:rsid w:val="007D4E87"/>
    <w:rsid w:val="007D5C53"/>
    <w:rsid w:val="007D6F16"/>
    <w:rsid w:val="007D71AA"/>
    <w:rsid w:val="007D7C8F"/>
    <w:rsid w:val="007E1A83"/>
    <w:rsid w:val="007E2277"/>
    <w:rsid w:val="007E3001"/>
    <w:rsid w:val="007E32FD"/>
    <w:rsid w:val="007E33C3"/>
    <w:rsid w:val="007E3D4F"/>
    <w:rsid w:val="007E4372"/>
    <w:rsid w:val="007E4509"/>
    <w:rsid w:val="007E4C2C"/>
    <w:rsid w:val="007E555A"/>
    <w:rsid w:val="007F2D74"/>
    <w:rsid w:val="00805012"/>
    <w:rsid w:val="00812C0B"/>
    <w:rsid w:val="008132C6"/>
    <w:rsid w:val="0081441E"/>
    <w:rsid w:val="00820159"/>
    <w:rsid w:val="00823CB3"/>
    <w:rsid w:val="0082448B"/>
    <w:rsid w:val="00826D8A"/>
    <w:rsid w:val="008276E7"/>
    <w:rsid w:val="008310B7"/>
    <w:rsid w:val="008317EC"/>
    <w:rsid w:val="0083328E"/>
    <w:rsid w:val="00833529"/>
    <w:rsid w:val="008350BC"/>
    <w:rsid w:val="00835F86"/>
    <w:rsid w:val="00836078"/>
    <w:rsid w:val="00843981"/>
    <w:rsid w:val="00844F60"/>
    <w:rsid w:val="00845469"/>
    <w:rsid w:val="008468AE"/>
    <w:rsid w:val="0085129A"/>
    <w:rsid w:val="00856318"/>
    <w:rsid w:val="0086195C"/>
    <w:rsid w:val="008640C9"/>
    <w:rsid w:val="00865E4B"/>
    <w:rsid w:val="00865E9E"/>
    <w:rsid w:val="008704E8"/>
    <w:rsid w:val="00870907"/>
    <w:rsid w:val="008721CA"/>
    <w:rsid w:val="00872683"/>
    <w:rsid w:val="00872A27"/>
    <w:rsid w:val="00875A08"/>
    <w:rsid w:val="0087695A"/>
    <w:rsid w:val="00877C87"/>
    <w:rsid w:val="00887DE7"/>
    <w:rsid w:val="0089242D"/>
    <w:rsid w:val="00893B31"/>
    <w:rsid w:val="0089471F"/>
    <w:rsid w:val="00894BEF"/>
    <w:rsid w:val="008A18A1"/>
    <w:rsid w:val="008B2084"/>
    <w:rsid w:val="008C1FDB"/>
    <w:rsid w:val="008C2D59"/>
    <w:rsid w:val="008C3DD1"/>
    <w:rsid w:val="008C4C6B"/>
    <w:rsid w:val="008C5684"/>
    <w:rsid w:val="008C6B1B"/>
    <w:rsid w:val="008C7BB6"/>
    <w:rsid w:val="008D06EF"/>
    <w:rsid w:val="008D19C0"/>
    <w:rsid w:val="008D3755"/>
    <w:rsid w:val="008D548B"/>
    <w:rsid w:val="008D5E2B"/>
    <w:rsid w:val="008E02A5"/>
    <w:rsid w:val="008E05BE"/>
    <w:rsid w:val="008E395C"/>
    <w:rsid w:val="008E3F53"/>
    <w:rsid w:val="008E6C4B"/>
    <w:rsid w:val="008F0303"/>
    <w:rsid w:val="008F121C"/>
    <w:rsid w:val="008F1CAC"/>
    <w:rsid w:val="008F1E86"/>
    <w:rsid w:val="008F3A87"/>
    <w:rsid w:val="008F6E35"/>
    <w:rsid w:val="008F7698"/>
    <w:rsid w:val="00901091"/>
    <w:rsid w:val="00901513"/>
    <w:rsid w:val="00902282"/>
    <w:rsid w:val="00905C0D"/>
    <w:rsid w:val="00910973"/>
    <w:rsid w:val="0091176E"/>
    <w:rsid w:val="00914DC3"/>
    <w:rsid w:val="0091548F"/>
    <w:rsid w:val="00916DE0"/>
    <w:rsid w:val="00917943"/>
    <w:rsid w:val="00931F73"/>
    <w:rsid w:val="00933703"/>
    <w:rsid w:val="0093449A"/>
    <w:rsid w:val="009358CE"/>
    <w:rsid w:val="009375C2"/>
    <w:rsid w:val="009377E8"/>
    <w:rsid w:val="00940573"/>
    <w:rsid w:val="00941B93"/>
    <w:rsid w:val="00942B6A"/>
    <w:rsid w:val="00943913"/>
    <w:rsid w:val="00944B5C"/>
    <w:rsid w:val="00946100"/>
    <w:rsid w:val="00950B12"/>
    <w:rsid w:val="0095356F"/>
    <w:rsid w:val="00953A36"/>
    <w:rsid w:val="00954E8D"/>
    <w:rsid w:val="00955AB6"/>
    <w:rsid w:val="00961CDE"/>
    <w:rsid w:val="00962215"/>
    <w:rsid w:val="009623C3"/>
    <w:rsid w:val="00962498"/>
    <w:rsid w:val="00964C9E"/>
    <w:rsid w:val="00967F50"/>
    <w:rsid w:val="00970EC2"/>
    <w:rsid w:val="00972785"/>
    <w:rsid w:val="00973AB8"/>
    <w:rsid w:val="009744E8"/>
    <w:rsid w:val="00975272"/>
    <w:rsid w:val="009766C5"/>
    <w:rsid w:val="00977A54"/>
    <w:rsid w:val="00987388"/>
    <w:rsid w:val="009913B6"/>
    <w:rsid w:val="00995290"/>
    <w:rsid w:val="00997CEE"/>
    <w:rsid w:val="009A50A3"/>
    <w:rsid w:val="009A617D"/>
    <w:rsid w:val="009A7212"/>
    <w:rsid w:val="009B05D6"/>
    <w:rsid w:val="009B3AEE"/>
    <w:rsid w:val="009B55EB"/>
    <w:rsid w:val="009B5835"/>
    <w:rsid w:val="009B60F4"/>
    <w:rsid w:val="009B6AC4"/>
    <w:rsid w:val="009B6EF5"/>
    <w:rsid w:val="009C2388"/>
    <w:rsid w:val="009D2B44"/>
    <w:rsid w:val="009D41C9"/>
    <w:rsid w:val="009D480A"/>
    <w:rsid w:val="009D7425"/>
    <w:rsid w:val="009E1971"/>
    <w:rsid w:val="009E3CA7"/>
    <w:rsid w:val="009F1B28"/>
    <w:rsid w:val="009F1E77"/>
    <w:rsid w:val="009F5BBB"/>
    <w:rsid w:val="00A0010F"/>
    <w:rsid w:val="00A02066"/>
    <w:rsid w:val="00A02F24"/>
    <w:rsid w:val="00A0332D"/>
    <w:rsid w:val="00A133B9"/>
    <w:rsid w:val="00A15FD5"/>
    <w:rsid w:val="00A161A4"/>
    <w:rsid w:val="00A219AD"/>
    <w:rsid w:val="00A21C93"/>
    <w:rsid w:val="00A21D8D"/>
    <w:rsid w:val="00A2727B"/>
    <w:rsid w:val="00A328BB"/>
    <w:rsid w:val="00A32C59"/>
    <w:rsid w:val="00A3442A"/>
    <w:rsid w:val="00A35DD7"/>
    <w:rsid w:val="00A40EB1"/>
    <w:rsid w:val="00A4445D"/>
    <w:rsid w:val="00A46298"/>
    <w:rsid w:val="00A5351E"/>
    <w:rsid w:val="00A574B6"/>
    <w:rsid w:val="00A600BD"/>
    <w:rsid w:val="00A623C1"/>
    <w:rsid w:val="00A64B9C"/>
    <w:rsid w:val="00A65A76"/>
    <w:rsid w:val="00A65F94"/>
    <w:rsid w:val="00A6744D"/>
    <w:rsid w:val="00A709F2"/>
    <w:rsid w:val="00A762CE"/>
    <w:rsid w:val="00A76665"/>
    <w:rsid w:val="00A76E54"/>
    <w:rsid w:val="00A81D76"/>
    <w:rsid w:val="00A83A81"/>
    <w:rsid w:val="00A85EDF"/>
    <w:rsid w:val="00A8654A"/>
    <w:rsid w:val="00A93D17"/>
    <w:rsid w:val="00AA305F"/>
    <w:rsid w:val="00AA61A9"/>
    <w:rsid w:val="00AB1195"/>
    <w:rsid w:val="00AB3639"/>
    <w:rsid w:val="00AC0A37"/>
    <w:rsid w:val="00AD0354"/>
    <w:rsid w:val="00AD23C5"/>
    <w:rsid w:val="00AD2484"/>
    <w:rsid w:val="00AD3549"/>
    <w:rsid w:val="00AD3575"/>
    <w:rsid w:val="00AD6777"/>
    <w:rsid w:val="00AE4985"/>
    <w:rsid w:val="00AE65D4"/>
    <w:rsid w:val="00AE69A7"/>
    <w:rsid w:val="00AE6E1E"/>
    <w:rsid w:val="00AF2047"/>
    <w:rsid w:val="00AF6D34"/>
    <w:rsid w:val="00B07451"/>
    <w:rsid w:val="00B105EE"/>
    <w:rsid w:val="00B11B07"/>
    <w:rsid w:val="00B12243"/>
    <w:rsid w:val="00B13552"/>
    <w:rsid w:val="00B14BF7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26A33"/>
    <w:rsid w:val="00B36731"/>
    <w:rsid w:val="00B46299"/>
    <w:rsid w:val="00B53472"/>
    <w:rsid w:val="00B57961"/>
    <w:rsid w:val="00B57D11"/>
    <w:rsid w:val="00B62259"/>
    <w:rsid w:val="00B62A80"/>
    <w:rsid w:val="00B66215"/>
    <w:rsid w:val="00B71511"/>
    <w:rsid w:val="00B71851"/>
    <w:rsid w:val="00B84354"/>
    <w:rsid w:val="00B86D28"/>
    <w:rsid w:val="00B87BCF"/>
    <w:rsid w:val="00B90908"/>
    <w:rsid w:val="00B92E87"/>
    <w:rsid w:val="00B960E2"/>
    <w:rsid w:val="00BA0F2E"/>
    <w:rsid w:val="00BB0E27"/>
    <w:rsid w:val="00BB561E"/>
    <w:rsid w:val="00BB775A"/>
    <w:rsid w:val="00BC077B"/>
    <w:rsid w:val="00BC1FE2"/>
    <w:rsid w:val="00BC22C0"/>
    <w:rsid w:val="00BC2622"/>
    <w:rsid w:val="00BC27BA"/>
    <w:rsid w:val="00BC532E"/>
    <w:rsid w:val="00BD0830"/>
    <w:rsid w:val="00BD2F7D"/>
    <w:rsid w:val="00BD5189"/>
    <w:rsid w:val="00BF016E"/>
    <w:rsid w:val="00BF23BA"/>
    <w:rsid w:val="00C002B5"/>
    <w:rsid w:val="00C00CDD"/>
    <w:rsid w:val="00C030F3"/>
    <w:rsid w:val="00C0366B"/>
    <w:rsid w:val="00C062CA"/>
    <w:rsid w:val="00C07D30"/>
    <w:rsid w:val="00C16F01"/>
    <w:rsid w:val="00C17C4B"/>
    <w:rsid w:val="00C227D7"/>
    <w:rsid w:val="00C33A4F"/>
    <w:rsid w:val="00C360C1"/>
    <w:rsid w:val="00C372C4"/>
    <w:rsid w:val="00C405BD"/>
    <w:rsid w:val="00C41FBA"/>
    <w:rsid w:val="00C47833"/>
    <w:rsid w:val="00C5182E"/>
    <w:rsid w:val="00C5240D"/>
    <w:rsid w:val="00C5408E"/>
    <w:rsid w:val="00C5471B"/>
    <w:rsid w:val="00C5477F"/>
    <w:rsid w:val="00C5695D"/>
    <w:rsid w:val="00C627CF"/>
    <w:rsid w:val="00C62D65"/>
    <w:rsid w:val="00C63655"/>
    <w:rsid w:val="00C63BCA"/>
    <w:rsid w:val="00C64671"/>
    <w:rsid w:val="00C64A31"/>
    <w:rsid w:val="00C64F40"/>
    <w:rsid w:val="00C65517"/>
    <w:rsid w:val="00C7085C"/>
    <w:rsid w:val="00C71D66"/>
    <w:rsid w:val="00C724E3"/>
    <w:rsid w:val="00C7434A"/>
    <w:rsid w:val="00C74B48"/>
    <w:rsid w:val="00C76851"/>
    <w:rsid w:val="00C80F29"/>
    <w:rsid w:val="00C874FB"/>
    <w:rsid w:val="00C87C72"/>
    <w:rsid w:val="00CA131D"/>
    <w:rsid w:val="00CA5E58"/>
    <w:rsid w:val="00CA5F3A"/>
    <w:rsid w:val="00CA678A"/>
    <w:rsid w:val="00CB1C61"/>
    <w:rsid w:val="00CB33CA"/>
    <w:rsid w:val="00CC3CB1"/>
    <w:rsid w:val="00CD2C8D"/>
    <w:rsid w:val="00CD3699"/>
    <w:rsid w:val="00CD3F98"/>
    <w:rsid w:val="00CD5391"/>
    <w:rsid w:val="00CD5EC7"/>
    <w:rsid w:val="00CD76B4"/>
    <w:rsid w:val="00CE0763"/>
    <w:rsid w:val="00CE0EF7"/>
    <w:rsid w:val="00CE24E3"/>
    <w:rsid w:val="00CE37CA"/>
    <w:rsid w:val="00CE3E41"/>
    <w:rsid w:val="00CE4A8E"/>
    <w:rsid w:val="00CF4DAA"/>
    <w:rsid w:val="00D03D3F"/>
    <w:rsid w:val="00D07C4C"/>
    <w:rsid w:val="00D15962"/>
    <w:rsid w:val="00D170B0"/>
    <w:rsid w:val="00D2058A"/>
    <w:rsid w:val="00D21CF1"/>
    <w:rsid w:val="00D25603"/>
    <w:rsid w:val="00D26A79"/>
    <w:rsid w:val="00D26E42"/>
    <w:rsid w:val="00D26ED3"/>
    <w:rsid w:val="00D2751E"/>
    <w:rsid w:val="00D35169"/>
    <w:rsid w:val="00D353D3"/>
    <w:rsid w:val="00D36B48"/>
    <w:rsid w:val="00D37D6D"/>
    <w:rsid w:val="00D402CA"/>
    <w:rsid w:val="00D421B1"/>
    <w:rsid w:val="00D46847"/>
    <w:rsid w:val="00D475E3"/>
    <w:rsid w:val="00D50296"/>
    <w:rsid w:val="00D524BD"/>
    <w:rsid w:val="00D6124D"/>
    <w:rsid w:val="00D61339"/>
    <w:rsid w:val="00D62B23"/>
    <w:rsid w:val="00D64657"/>
    <w:rsid w:val="00D6630F"/>
    <w:rsid w:val="00D67336"/>
    <w:rsid w:val="00D77A81"/>
    <w:rsid w:val="00D80826"/>
    <w:rsid w:val="00D83AAE"/>
    <w:rsid w:val="00D85E18"/>
    <w:rsid w:val="00D863EE"/>
    <w:rsid w:val="00D9106E"/>
    <w:rsid w:val="00D9301B"/>
    <w:rsid w:val="00D9607E"/>
    <w:rsid w:val="00D97214"/>
    <w:rsid w:val="00D97635"/>
    <w:rsid w:val="00D97982"/>
    <w:rsid w:val="00DA2BD1"/>
    <w:rsid w:val="00DA3FD8"/>
    <w:rsid w:val="00DA47B3"/>
    <w:rsid w:val="00DA48AD"/>
    <w:rsid w:val="00DA4976"/>
    <w:rsid w:val="00DA6B8B"/>
    <w:rsid w:val="00DB1E1A"/>
    <w:rsid w:val="00DB1E4B"/>
    <w:rsid w:val="00DB36D8"/>
    <w:rsid w:val="00DB5445"/>
    <w:rsid w:val="00DC4822"/>
    <w:rsid w:val="00DC7500"/>
    <w:rsid w:val="00DC7670"/>
    <w:rsid w:val="00DC7BFF"/>
    <w:rsid w:val="00DD017D"/>
    <w:rsid w:val="00DD1900"/>
    <w:rsid w:val="00DD27F7"/>
    <w:rsid w:val="00DD31D6"/>
    <w:rsid w:val="00DD6559"/>
    <w:rsid w:val="00DE10D0"/>
    <w:rsid w:val="00DE53CB"/>
    <w:rsid w:val="00DE574B"/>
    <w:rsid w:val="00DE7E0B"/>
    <w:rsid w:val="00DF2228"/>
    <w:rsid w:val="00DF4D62"/>
    <w:rsid w:val="00DF73CD"/>
    <w:rsid w:val="00E017DD"/>
    <w:rsid w:val="00E05747"/>
    <w:rsid w:val="00E1027B"/>
    <w:rsid w:val="00E1127E"/>
    <w:rsid w:val="00E1535E"/>
    <w:rsid w:val="00E15CE9"/>
    <w:rsid w:val="00E16A0A"/>
    <w:rsid w:val="00E174A0"/>
    <w:rsid w:val="00E204BF"/>
    <w:rsid w:val="00E20E71"/>
    <w:rsid w:val="00E21021"/>
    <w:rsid w:val="00E24D57"/>
    <w:rsid w:val="00E251CA"/>
    <w:rsid w:val="00E3035F"/>
    <w:rsid w:val="00E329D2"/>
    <w:rsid w:val="00E32C82"/>
    <w:rsid w:val="00E33817"/>
    <w:rsid w:val="00E33AB7"/>
    <w:rsid w:val="00E35D0F"/>
    <w:rsid w:val="00E41362"/>
    <w:rsid w:val="00E46912"/>
    <w:rsid w:val="00E46CED"/>
    <w:rsid w:val="00E50965"/>
    <w:rsid w:val="00E62357"/>
    <w:rsid w:val="00E656AC"/>
    <w:rsid w:val="00E711E3"/>
    <w:rsid w:val="00E72C06"/>
    <w:rsid w:val="00E7510A"/>
    <w:rsid w:val="00E76C5E"/>
    <w:rsid w:val="00E77090"/>
    <w:rsid w:val="00E77BCB"/>
    <w:rsid w:val="00E77EF8"/>
    <w:rsid w:val="00E82472"/>
    <w:rsid w:val="00E865A3"/>
    <w:rsid w:val="00E867F3"/>
    <w:rsid w:val="00E915B0"/>
    <w:rsid w:val="00E9382E"/>
    <w:rsid w:val="00E93979"/>
    <w:rsid w:val="00E940C8"/>
    <w:rsid w:val="00E967C8"/>
    <w:rsid w:val="00E96ECA"/>
    <w:rsid w:val="00E97311"/>
    <w:rsid w:val="00EA4205"/>
    <w:rsid w:val="00EA4BCE"/>
    <w:rsid w:val="00EA6BC2"/>
    <w:rsid w:val="00EB09B0"/>
    <w:rsid w:val="00EB3679"/>
    <w:rsid w:val="00EB4A1C"/>
    <w:rsid w:val="00EB4D9C"/>
    <w:rsid w:val="00EC46E3"/>
    <w:rsid w:val="00EC676F"/>
    <w:rsid w:val="00EC7C44"/>
    <w:rsid w:val="00ED15AF"/>
    <w:rsid w:val="00EE03EA"/>
    <w:rsid w:val="00EE2A54"/>
    <w:rsid w:val="00EE4378"/>
    <w:rsid w:val="00EE6E8B"/>
    <w:rsid w:val="00EF1950"/>
    <w:rsid w:val="00EF55C9"/>
    <w:rsid w:val="00EF72A5"/>
    <w:rsid w:val="00F0318F"/>
    <w:rsid w:val="00F05C14"/>
    <w:rsid w:val="00F07570"/>
    <w:rsid w:val="00F11274"/>
    <w:rsid w:val="00F1517B"/>
    <w:rsid w:val="00F1676A"/>
    <w:rsid w:val="00F21CD3"/>
    <w:rsid w:val="00F21CFC"/>
    <w:rsid w:val="00F22F2E"/>
    <w:rsid w:val="00F23D60"/>
    <w:rsid w:val="00F25806"/>
    <w:rsid w:val="00F26982"/>
    <w:rsid w:val="00F336BD"/>
    <w:rsid w:val="00F33953"/>
    <w:rsid w:val="00F34426"/>
    <w:rsid w:val="00F42D45"/>
    <w:rsid w:val="00F44929"/>
    <w:rsid w:val="00F45AB8"/>
    <w:rsid w:val="00F47727"/>
    <w:rsid w:val="00F523BA"/>
    <w:rsid w:val="00F53FE8"/>
    <w:rsid w:val="00F5581C"/>
    <w:rsid w:val="00F6180D"/>
    <w:rsid w:val="00F62E30"/>
    <w:rsid w:val="00F648EF"/>
    <w:rsid w:val="00F724F4"/>
    <w:rsid w:val="00F740B6"/>
    <w:rsid w:val="00F76225"/>
    <w:rsid w:val="00F7673B"/>
    <w:rsid w:val="00F76CE8"/>
    <w:rsid w:val="00F83380"/>
    <w:rsid w:val="00F90E7F"/>
    <w:rsid w:val="00F919C3"/>
    <w:rsid w:val="00F93188"/>
    <w:rsid w:val="00F93E7C"/>
    <w:rsid w:val="00F95CCC"/>
    <w:rsid w:val="00F96A3A"/>
    <w:rsid w:val="00F975AB"/>
    <w:rsid w:val="00FA1232"/>
    <w:rsid w:val="00FA6481"/>
    <w:rsid w:val="00FA6490"/>
    <w:rsid w:val="00FA6578"/>
    <w:rsid w:val="00FA6725"/>
    <w:rsid w:val="00FA6BB6"/>
    <w:rsid w:val="00FA756D"/>
    <w:rsid w:val="00FB07D2"/>
    <w:rsid w:val="00FB58BC"/>
    <w:rsid w:val="00FB5F91"/>
    <w:rsid w:val="00FB7166"/>
    <w:rsid w:val="00FC100A"/>
    <w:rsid w:val="00FC5537"/>
    <w:rsid w:val="00FC6ADF"/>
    <w:rsid w:val="00FD245C"/>
    <w:rsid w:val="00FD33B6"/>
    <w:rsid w:val="00FD3603"/>
    <w:rsid w:val="00FD74B8"/>
    <w:rsid w:val="00FE062B"/>
    <w:rsid w:val="00FE4B6D"/>
    <w:rsid w:val="00FE6D99"/>
    <w:rsid w:val="00FF3AE8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BC2AF"/>
  <w15:docId w15:val="{50FC4A17-A86A-4FE1-BF04-190A0528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60F8D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46847"/>
    <w:pPr>
      <w:keepNext/>
      <w:overflowPunct/>
      <w:autoSpaceDE/>
      <w:autoSpaceDN/>
      <w:adjustRightInd/>
      <w:spacing w:before="240" w:after="60" w:line="276" w:lineRule="auto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table" w:styleId="a5">
    <w:name w:val="Table Grid"/>
    <w:basedOn w:val="a1"/>
    <w:rsid w:val="00A709F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A65A76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a6">
    <w:name w:val="Цветовое выделение"/>
    <w:rsid w:val="006D3AA5"/>
    <w:rPr>
      <w:b/>
      <w:bCs/>
      <w:color w:val="000080"/>
      <w:sz w:val="32"/>
      <w:szCs w:val="32"/>
    </w:rPr>
  </w:style>
  <w:style w:type="paragraph" w:styleId="a7">
    <w:name w:val="Balloon Text"/>
    <w:basedOn w:val="a"/>
    <w:semiHidden/>
    <w:rsid w:val="00604B05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0D78B8"/>
    <w:rPr>
      <w:b/>
      <w:bCs/>
      <w:color w:val="008000"/>
      <w:sz w:val="40"/>
      <w:szCs w:val="40"/>
    </w:rPr>
  </w:style>
  <w:style w:type="character" w:customStyle="1" w:styleId="a9">
    <w:name w:val="Не вступил в силу"/>
    <w:rsid w:val="00B20254"/>
    <w:rPr>
      <w:b/>
      <w:bCs/>
      <w:color w:val="008080"/>
      <w:sz w:val="40"/>
      <w:szCs w:val="40"/>
    </w:rPr>
  </w:style>
  <w:style w:type="paragraph" w:customStyle="1" w:styleId="aa">
    <w:name w:val="Прижатый влево"/>
    <w:basedOn w:val="a"/>
    <w:next w:val="a"/>
    <w:rsid w:val="00B20254"/>
    <w:pPr>
      <w:overflowPunct/>
      <w:textAlignment w:val="auto"/>
    </w:pPr>
    <w:rPr>
      <w:rFonts w:ascii="Arial" w:hAnsi="Arial"/>
      <w:sz w:val="40"/>
      <w:szCs w:val="40"/>
    </w:rPr>
  </w:style>
  <w:style w:type="paragraph" w:styleId="22">
    <w:name w:val="Body Text Indent 2"/>
    <w:basedOn w:val="a"/>
    <w:link w:val="23"/>
    <w:rsid w:val="0068197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681970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352F33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footnote text"/>
    <w:basedOn w:val="a"/>
    <w:link w:val="ac"/>
    <w:rsid w:val="00381A6C"/>
  </w:style>
  <w:style w:type="character" w:customStyle="1" w:styleId="ac">
    <w:name w:val="Текст сноски Знак"/>
    <w:basedOn w:val="a0"/>
    <w:link w:val="ab"/>
    <w:rsid w:val="00381A6C"/>
  </w:style>
  <w:style w:type="character" w:styleId="ad">
    <w:name w:val="footnote reference"/>
    <w:rsid w:val="00381A6C"/>
    <w:rPr>
      <w:vertAlign w:val="superscript"/>
    </w:rPr>
  </w:style>
  <w:style w:type="paragraph" w:styleId="ae">
    <w:name w:val="Normal (Web)"/>
    <w:basedOn w:val="a"/>
    <w:rsid w:val="00B843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Hyperlink"/>
    <w:rsid w:val="00B84354"/>
    <w:rPr>
      <w:color w:val="0000FF"/>
      <w:u w:val="single"/>
    </w:rPr>
  </w:style>
  <w:style w:type="character" w:customStyle="1" w:styleId="10">
    <w:name w:val="Гиперссылка1"/>
    <w:rsid w:val="00B84354"/>
  </w:style>
  <w:style w:type="paragraph" w:customStyle="1" w:styleId="af0">
    <w:basedOn w:val="a"/>
    <w:next w:val="af1"/>
    <w:link w:val="af2"/>
    <w:qFormat/>
    <w:rsid w:val="00D46847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2">
    <w:name w:val="Название Знак"/>
    <w:link w:val="af0"/>
    <w:rsid w:val="002149C1"/>
    <w:rPr>
      <w:sz w:val="28"/>
      <w:szCs w:val="24"/>
    </w:rPr>
  </w:style>
  <w:style w:type="paragraph" w:styleId="af3">
    <w:name w:val="Body Text Indent"/>
    <w:basedOn w:val="a"/>
    <w:link w:val="af4"/>
    <w:uiPriority w:val="99"/>
    <w:unhideWhenUsed/>
    <w:rsid w:val="002149C1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hAnsi="Calibri"/>
      <w:sz w:val="22"/>
      <w:szCs w:val="22"/>
    </w:rPr>
  </w:style>
  <w:style w:type="character" w:customStyle="1" w:styleId="af4">
    <w:name w:val="Основной текст с отступом Знак"/>
    <w:link w:val="af3"/>
    <w:uiPriority w:val="99"/>
    <w:rsid w:val="002149C1"/>
    <w:rPr>
      <w:rFonts w:ascii="Calibri" w:hAnsi="Calibri"/>
      <w:sz w:val="22"/>
      <w:szCs w:val="22"/>
    </w:rPr>
  </w:style>
  <w:style w:type="paragraph" w:styleId="af1">
    <w:name w:val="Title"/>
    <w:basedOn w:val="a"/>
    <w:next w:val="a"/>
    <w:link w:val="af5"/>
    <w:qFormat/>
    <w:rsid w:val="002149C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5">
    <w:name w:val="Заголовок Знак"/>
    <w:link w:val="af1"/>
    <w:rsid w:val="002149C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semiHidden/>
    <w:rsid w:val="00D46847"/>
    <w:rPr>
      <w:rFonts w:ascii="Cambria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98092-4697-4AC4-90FD-528221E0F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prok_pis.dot</Template>
  <TotalTime>5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Prok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Голикова</dc:creator>
  <cp:keywords/>
  <cp:lastModifiedBy>User</cp:lastModifiedBy>
  <cp:revision>3</cp:revision>
  <cp:lastPrinted>2026-06-22T08:45:00Z</cp:lastPrinted>
  <dcterms:created xsi:type="dcterms:W3CDTF">2026-06-22T08:41:00Z</dcterms:created>
  <dcterms:modified xsi:type="dcterms:W3CDTF">2026-06-22T08:47:00Z</dcterms:modified>
</cp:coreProperties>
</file>