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2E6E74" w:rsidRDefault="00C41846">
      <w:pPr>
        <w:rPr>
          <w:sz w:val="20"/>
          <w:szCs w:val="20"/>
        </w:rPr>
      </w:pPr>
      <w:bookmarkStart w:id="0" w:name="_GoBack"/>
      <w:bookmarkEnd w:id="0"/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A51C6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FD0C6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1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3B538E">
              <w:rPr>
                <w:sz w:val="20"/>
              </w:rPr>
              <w:t xml:space="preserve"> </w:t>
            </w:r>
            <w:r w:rsidR="006B54F3" w:rsidRPr="002E6E74">
              <w:rPr>
                <w:sz w:val="20"/>
              </w:rPr>
              <w:t xml:space="preserve">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454350.31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1330508.33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454394.27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1330533.56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454383.30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1330551.70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454345.99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1330530.08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454324.83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1330532.85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454268.25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1330550.67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454034.54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1330605.16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453975.99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1330619.68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453917.98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1330632.44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453856.00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1330648.21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453799.26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1330661.53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453740.86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1330674.23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453679.84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1330690.18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453623.10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1330703.50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453563.80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1330718.17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453504.99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1330732.25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453387.60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1330759.40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453326.92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1330772.64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453270.31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1330787.18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453205.55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1330801.27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453152.81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1330814.18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453056.65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1330840.47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452993.04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1330856.60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452931.61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1330873.30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452807.57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1330906.30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452744.30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1330922.43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452681.79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1330940.73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452677.88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1330919.46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452738.84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1330902.15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452802.22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1330885.99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452926.12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1330853.03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452987.70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1330836.29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453051.25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1330820.18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453130.48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1330798.47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453115.37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1330782.59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453091.41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1330756.46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453001.82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1330657.62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452917.89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1330565.47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452878.60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1330522.52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452813.25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1330513.46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452747.24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1330503.38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452678.36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1330496.24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452542.69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1330476.50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452415.76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1330459.58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452352.96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1330450.18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452288.93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1330442.26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452221.70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1330433.42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452093.88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1330415.50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452049.91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1330385.43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451988.38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1330382.43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451930.53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1330378.43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451876.45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1330377.03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451864.84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1330384.36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451809.63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1330387.64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451757.83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1330391.05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451545.55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1330404.75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451494.37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1330407.67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451444.23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1330411.63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451402.83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1330413.56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451403.00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1330424.48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451381.80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1330424.82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451381.82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1330414.74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451334.60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1330417.78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451281.80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1330438.75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451226.88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1330458.58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451154.36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1330467.01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451084.05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1330476.31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451009.26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1330485.21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450941.55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1330494.90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450865.52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1330503.46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450800.84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1330512.50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450727.21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1330521.88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450655.31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1330531.98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450445.33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1330556.47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450372.19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1330565.31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450304.89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1330575.10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450163.11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1330593.40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450094.90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1330600.05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449942.40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1330621.92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449870.05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1330630.64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449799.71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1330640.70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449730.38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1330648.24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449522.55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1330676.74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449358.25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1330813.66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449298.10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1330862.97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449233.10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1330846.97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449171.01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1331011.76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449151.17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1331004.71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449212.50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1330842.11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449156.24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1330829.27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449088.20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1330811.80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448963.04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1330780.03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448964.54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1330786.12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448943.24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1330782.45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448939.31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1330774.05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448877.26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1330758.93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448600.36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1330796.26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448462.22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1330814.95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448301.95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1330836.13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448276.30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1330884.67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448208.52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1330875.24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448142.60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1330864.74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448079.77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1330856.23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448018.48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1330846.30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447952.85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1330837.20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447766.03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1330811.85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447702.85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1330802.02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447639.23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1330793.13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447451.24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1330765.60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447387.13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1330757.21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447326.06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1330747.68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447198.96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1330730.10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447136.38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1330720.16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447074.44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1330711.34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447024.83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1330704.87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447018.94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1330758.58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447001.42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1330903.56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446982.40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1331040.60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446974.98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1331098.22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446859.52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1331072.49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446811.08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1331061.21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446657.66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1331027.48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446595.95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1331013.50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446474.35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1330986.37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446352.66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1330958.70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446169.94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1330917.52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446109.43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1330904.20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446032.47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1330889.16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445970.44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1330872.30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445906.36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1330857.92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445729.29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1330693.68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445660.12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1330628.98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445590.82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1330630.87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445419.32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1330632.73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445154.66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1330636.02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445025.56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1330637.59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444897.83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1330638.72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444640.45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1330641.26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444575.77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1330642.33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444496.70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1330640.18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444479.02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1330579.47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444462.50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1330517.21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444446.60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1330454.52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444430.80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1330389.78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444399.45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1330268.34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444346.09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1330255.74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444232.51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1330227.34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444170.51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1330212.86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444105.58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1330196.75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443926.64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1330153.87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443804.29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1330143.30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443691.71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1330134.37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443627.67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1330130.00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443568.48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1330124.88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443499.27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1330117.04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443429.67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1330111.24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443302.74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1330103.58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443239.20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1330098.67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443177.78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1330093.44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442989.35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1330077.48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442926.91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1330073.35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442866.73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1330067.93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442801.54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1330064.14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442617.79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1330049.26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442553.20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1330045.04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442467.86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1330005.52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442477.59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1329986.77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442558.48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1330024.34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442619.41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1330028.32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442802.94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1330043.18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442868.12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1330046.97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442928.55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1330052.41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442990.88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1330056.54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443179.54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1330072.51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443240.89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1330077.74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443304.18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1330082.63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443431.18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1330090.29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443501.48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1330096.16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443570.57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1330103.98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443629.20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1330109.06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443693.31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1330113.43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443806.00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1330122.37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443929.96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1330133.07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444110.60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1330176.36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444175.42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1330192.44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444237.48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1330206.94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444351.00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1330235.32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444416.61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1330250.81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444451.15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1330384.60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444466.99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1330449.49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444482.83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1330511.92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444499.28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1330573.96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444512.58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1330619.60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444576.11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1330621.33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444630.22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1330620.42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444633.87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1330571.98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444646.07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1330379.70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444650.79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1330321.58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444641.73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1330319.03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444647.41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1330298.82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444673.12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1330306.04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444667.01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1330381.23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444654.82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1330573.41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444651.30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1330620.10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444897.64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1330617.72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445025.36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1330616.60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445154.34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1330615.02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445419.10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1330611.74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445590.35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1330609.88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445649.06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1330608.39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445611.94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1330510.54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445592.94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1330461.12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445577.10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1330418.03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445561.60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1330396.71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445583.11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1330372.88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445612.63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1330453.82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445631.56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1330503.07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445673.05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1330612.31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445743.58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1330678.29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445916.46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1330838.67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445975.50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1330851.91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446024.13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1330865.13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446022.35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1330755.98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446019.79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1330646.96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446018.09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1330598.07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446017.34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1330549.08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446017.93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1330517.62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446016.71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1330447.76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446016.22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1330362.56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446010.10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1330309.43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445998.71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1330301.56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446012.78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1330283.52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446029.78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1330296.70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446037.21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1330361.28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446037.71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1330447.58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446039.01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1330537.18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446053.23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1330535.97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446054.06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1330556.95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446038.48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1330558.51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446039.08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1330597.44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446040.78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1330646.37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446043.35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1330755.55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446045.12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1330864.70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446068.00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1330857.53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446099.96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1330847.25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446108.40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1330842.12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446119.32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1330860.05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446108.76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1330866.48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446077.44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1330876.55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446113.74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1330883.65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446174.48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1330897.02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446357.27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1330938.22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446478.96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1330965.88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446600.56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1330993.01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446649.54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1331004.10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446650.30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1330988.62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446671.25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1330990.06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446670.50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1331008.79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446816.19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1331040.84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446864.23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1331052.02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446957.10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1331072.71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446961.59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1331037.81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446979.67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1330907.62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446934.99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1330880.42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446924.87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1330877.15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446932.42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1330857.42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446943.22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1330861.02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446982.56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1330884.82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446998.07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1330756.24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447006.15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1330681.23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447077.27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1330690.53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447139.51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1330699.39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447201.95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1330709.32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447329.02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1330726.90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447390.12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1330736.42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447453.62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1330744.81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447642.25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1330772.35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447705.83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1330781.24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447769.04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1330791.07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447955.72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1330816.39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448021.60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1330825.54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448082.72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1330835.44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448145.66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1330843.96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448211.52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1330854.46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448264.61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1330861.84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448288.44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1330816.75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448459.46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1330794.14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448597.53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1330775.45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448878.40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1330737.60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448949.27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1330754.86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449093.38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1330791.44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449161.19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1330808.86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449228.99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1330824.33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449292.91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1330840.06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449344.86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1330797.48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449513.74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1330656.75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449727.81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1330627.40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449797.08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1330619.86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449867.27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1330609.82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449939.59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1330601.11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450092.39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1330579.20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450160.64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1330572.54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450302.06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1330554.29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450369.42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1330544.49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450442.89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1330535.61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450652.62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1330511.16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450724.44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1330501.07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450798.06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1330491.68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450862.90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1330482.63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450938.89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1330474.07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451006.66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1330464.37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451081.36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1330455.48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451151.85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1330446.16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451222.04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1330438.00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451274.21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1330419.17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451329.94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1330397.04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451381.91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1330393.69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451381.73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1330306.14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451382.11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1330229.52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451403.11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1330229.51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451402.73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1330306.18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451402.91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1330392.54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451442.91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1330390.67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451492.99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1330386.71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451544.24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1330383.79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451756.48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1330370.09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451808.28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1330366.69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451858.20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1330363.71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451870.62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1330355.87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451931.60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1330357.45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451989.62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1330361.46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452056.82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1330364.74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452101.66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1330395.38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452224.49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1330412.60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452291.55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1330421.43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452355.80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1330429.37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452418.67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1330438.78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452535.04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1330454.26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452540.97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1330406.49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452556.35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1330290.11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452577.16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1330293.20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452561.80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1330409.16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452555.84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1330457.19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452680.96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1330475.40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452749.92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1330482.55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452816.25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1330492.67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452888.99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1330502.75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452933.39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1330551.30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453017.37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1330643.50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453106.91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1330742.29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453130.78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1330768.32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453153.64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1330792.35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453200.82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1330780.81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453265.28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1330766.79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453322.06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1330752.20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453382.96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1330738.92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453500.13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1330711.82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453558.79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1330697.77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453618.24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1330683.08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453674.79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1330669.79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453736.18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1330653.76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453794.55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1330641.06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453850.92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1330627.84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453913.14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1330612.01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453971.07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1330599.26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454029.55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1330584.76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454262.71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1330530.40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454320.28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1330512.27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454350.31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1330508.33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B7CA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</w:t>
            </w:r>
            <w:r w:rsidR="006E1041" w:rsidRPr="002E6E74">
              <w:rPr>
                <w:sz w:val="20"/>
              </w:rPr>
              <w:t>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6B54F3" w:rsidRPr="002E6E74">
              <w:rPr>
                <w:sz w:val="20"/>
              </w:rPr>
              <w:t xml:space="preserve"> 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CB4EAE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000000" w:rsidRDefault="000F1DE3"/>
    <w:sectPr w:rsidR="00000000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0F" w:rsidRDefault="00573D0F">
      <w:r>
        <w:separator/>
      </w:r>
    </w:p>
  </w:endnote>
  <w:endnote w:type="continuationSeparator" w:id="0">
    <w:p w:rsidR="00573D0F" w:rsidRDefault="005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0F" w:rsidRDefault="00573D0F">
      <w:r>
        <w:separator/>
      </w:r>
    </w:p>
  </w:footnote>
  <w:footnote w:type="continuationSeparator" w:id="0">
    <w:p w:rsidR="00573D0F" w:rsidRDefault="0057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680"/>
    <w:rsid w:val="00037B3D"/>
    <w:rsid w:val="000466E4"/>
    <w:rsid w:val="0006195B"/>
    <w:rsid w:val="0007437B"/>
    <w:rsid w:val="000A2945"/>
    <w:rsid w:val="000A7B0E"/>
    <w:rsid w:val="000C18AD"/>
    <w:rsid w:val="000C2A60"/>
    <w:rsid w:val="000C6F5A"/>
    <w:rsid w:val="000D1DD4"/>
    <w:rsid w:val="000D55A1"/>
    <w:rsid w:val="000E0AF3"/>
    <w:rsid w:val="000E1613"/>
    <w:rsid w:val="000E6177"/>
    <w:rsid w:val="000F1DE3"/>
    <w:rsid w:val="00111773"/>
    <w:rsid w:val="00135D35"/>
    <w:rsid w:val="00137CEE"/>
    <w:rsid w:val="001938BC"/>
    <w:rsid w:val="001946BE"/>
    <w:rsid w:val="001A68FD"/>
    <w:rsid w:val="001C3AD5"/>
    <w:rsid w:val="001D1BAD"/>
    <w:rsid w:val="001D4228"/>
    <w:rsid w:val="001D5B2F"/>
    <w:rsid w:val="001E4FCE"/>
    <w:rsid w:val="001E7CB8"/>
    <w:rsid w:val="001F0AFA"/>
    <w:rsid w:val="00202900"/>
    <w:rsid w:val="00235B59"/>
    <w:rsid w:val="0024115F"/>
    <w:rsid w:val="00247815"/>
    <w:rsid w:val="002625DA"/>
    <w:rsid w:val="00267963"/>
    <w:rsid w:val="00271DFE"/>
    <w:rsid w:val="002762A9"/>
    <w:rsid w:val="0027732E"/>
    <w:rsid w:val="00281DA4"/>
    <w:rsid w:val="002A4536"/>
    <w:rsid w:val="002B67D8"/>
    <w:rsid w:val="002C054A"/>
    <w:rsid w:val="002C5069"/>
    <w:rsid w:val="002E3FCA"/>
    <w:rsid w:val="002E69BF"/>
    <w:rsid w:val="002E6E74"/>
    <w:rsid w:val="002F2A55"/>
    <w:rsid w:val="00302C2D"/>
    <w:rsid w:val="003105B1"/>
    <w:rsid w:val="00316410"/>
    <w:rsid w:val="00335943"/>
    <w:rsid w:val="00341896"/>
    <w:rsid w:val="0038425F"/>
    <w:rsid w:val="00390E5A"/>
    <w:rsid w:val="003A076C"/>
    <w:rsid w:val="003B538E"/>
    <w:rsid w:val="003C0FDC"/>
    <w:rsid w:val="003C413E"/>
    <w:rsid w:val="003C627B"/>
    <w:rsid w:val="003E1C17"/>
    <w:rsid w:val="003E7E71"/>
    <w:rsid w:val="003F7F20"/>
    <w:rsid w:val="00406578"/>
    <w:rsid w:val="004143B0"/>
    <w:rsid w:val="004179A5"/>
    <w:rsid w:val="004227DE"/>
    <w:rsid w:val="00432044"/>
    <w:rsid w:val="0048032A"/>
    <w:rsid w:val="0048343E"/>
    <w:rsid w:val="00484838"/>
    <w:rsid w:val="00491142"/>
    <w:rsid w:val="004919CD"/>
    <w:rsid w:val="004951A1"/>
    <w:rsid w:val="004A2D67"/>
    <w:rsid w:val="004A7771"/>
    <w:rsid w:val="004C1512"/>
    <w:rsid w:val="004C56A2"/>
    <w:rsid w:val="004D328E"/>
    <w:rsid w:val="004E79C7"/>
    <w:rsid w:val="0051104D"/>
    <w:rsid w:val="005114A5"/>
    <w:rsid w:val="005232A7"/>
    <w:rsid w:val="00526EDF"/>
    <w:rsid w:val="0054169C"/>
    <w:rsid w:val="00551FB2"/>
    <w:rsid w:val="00555BE6"/>
    <w:rsid w:val="00573D0F"/>
    <w:rsid w:val="005B380A"/>
    <w:rsid w:val="005B4876"/>
    <w:rsid w:val="005C1AF9"/>
    <w:rsid w:val="005D3807"/>
    <w:rsid w:val="005E048E"/>
    <w:rsid w:val="005F5C35"/>
    <w:rsid w:val="005F61A4"/>
    <w:rsid w:val="006040FF"/>
    <w:rsid w:val="006151C2"/>
    <w:rsid w:val="0062705D"/>
    <w:rsid w:val="00650C05"/>
    <w:rsid w:val="00650F26"/>
    <w:rsid w:val="0067165E"/>
    <w:rsid w:val="006731FF"/>
    <w:rsid w:val="00674D66"/>
    <w:rsid w:val="0068587F"/>
    <w:rsid w:val="006932C0"/>
    <w:rsid w:val="00693A09"/>
    <w:rsid w:val="00694243"/>
    <w:rsid w:val="006A00AF"/>
    <w:rsid w:val="006A0AC3"/>
    <w:rsid w:val="006A16E6"/>
    <w:rsid w:val="006B11F3"/>
    <w:rsid w:val="006B54F3"/>
    <w:rsid w:val="006B7CAC"/>
    <w:rsid w:val="006B7EAA"/>
    <w:rsid w:val="006C1AA7"/>
    <w:rsid w:val="006E1041"/>
    <w:rsid w:val="006F19EF"/>
    <w:rsid w:val="00702078"/>
    <w:rsid w:val="007022E6"/>
    <w:rsid w:val="00712644"/>
    <w:rsid w:val="00723FCC"/>
    <w:rsid w:val="00724B44"/>
    <w:rsid w:val="00732DEE"/>
    <w:rsid w:val="007448D7"/>
    <w:rsid w:val="00755AC8"/>
    <w:rsid w:val="00774124"/>
    <w:rsid w:val="00774326"/>
    <w:rsid w:val="00787201"/>
    <w:rsid w:val="007A37E2"/>
    <w:rsid w:val="007B1A3F"/>
    <w:rsid w:val="007B593D"/>
    <w:rsid w:val="007E0D40"/>
    <w:rsid w:val="007E1B10"/>
    <w:rsid w:val="00832DCE"/>
    <w:rsid w:val="00845B7C"/>
    <w:rsid w:val="0085585F"/>
    <w:rsid w:val="00876251"/>
    <w:rsid w:val="008A29A3"/>
    <w:rsid w:val="008A3EFE"/>
    <w:rsid w:val="008B2DD8"/>
    <w:rsid w:val="008B30B1"/>
    <w:rsid w:val="008D214A"/>
    <w:rsid w:val="008D51C3"/>
    <w:rsid w:val="008E13A9"/>
    <w:rsid w:val="008E2767"/>
    <w:rsid w:val="008E2E56"/>
    <w:rsid w:val="008F235D"/>
    <w:rsid w:val="008F6568"/>
    <w:rsid w:val="00905261"/>
    <w:rsid w:val="00911877"/>
    <w:rsid w:val="00912984"/>
    <w:rsid w:val="00920541"/>
    <w:rsid w:val="00920C69"/>
    <w:rsid w:val="00950825"/>
    <w:rsid w:val="009543C0"/>
    <w:rsid w:val="00965859"/>
    <w:rsid w:val="009771BD"/>
    <w:rsid w:val="00986AB4"/>
    <w:rsid w:val="009879F3"/>
    <w:rsid w:val="009922D3"/>
    <w:rsid w:val="009A0C27"/>
    <w:rsid w:val="009D1607"/>
    <w:rsid w:val="009E6B7B"/>
    <w:rsid w:val="009F3C61"/>
    <w:rsid w:val="009F5A34"/>
    <w:rsid w:val="009F751A"/>
    <w:rsid w:val="00A11DCA"/>
    <w:rsid w:val="00A16F04"/>
    <w:rsid w:val="00A17721"/>
    <w:rsid w:val="00A2661C"/>
    <w:rsid w:val="00A37096"/>
    <w:rsid w:val="00A41533"/>
    <w:rsid w:val="00A42BAE"/>
    <w:rsid w:val="00A50092"/>
    <w:rsid w:val="00A51C6D"/>
    <w:rsid w:val="00A67426"/>
    <w:rsid w:val="00A70AF8"/>
    <w:rsid w:val="00A72B10"/>
    <w:rsid w:val="00A7334B"/>
    <w:rsid w:val="00A81B4A"/>
    <w:rsid w:val="00A93847"/>
    <w:rsid w:val="00AD0368"/>
    <w:rsid w:val="00AD0B32"/>
    <w:rsid w:val="00AF407B"/>
    <w:rsid w:val="00B256B9"/>
    <w:rsid w:val="00B31482"/>
    <w:rsid w:val="00B4125C"/>
    <w:rsid w:val="00B55E57"/>
    <w:rsid w:val="00B836F8"/>
    <w:rsid w:val="00B83F79"/>
    <w:rsid w:val="00B90700"/>
    <w:rsid w:val="00B9167A"/>
    <w:rsid w:val="00BA0687"/>
    <w:rsid w:val="00BA11ED"/>
    <w:rsid w:val="00BB0F7B"/>
    <w:rsid w:val="00BB713B"/>
    <w:rsid w:val="00BC234A"/>
    <w:rsid w:val="00BD3E38"/>
    <w:rsid w:val="00BE1C64"/>
    <w:rsid w:val="00C11B14"/>
    <w:rsid w:val="00C211AE"/>
    <w:rsid w:val="00C24B6C"/>
    <w:rsid w:val="00C41846"/>
    <w:rsid w:val="00C54B37"/>
    <w:rsid w:val="00C57580"/>
    <w:rsid w:val="00C622F7"/>
    <w:rsid w:val="00C638C6"/>
    <w:rsid w:val="00C76277"/>
    <w:rsid w:val="00C76473"/>
    <w:rsid w:val="00C8540A"/>
    <w:rsid w:val="00C90EB6"/>
    <w:rsid w:val="00C91738"/>
    <w:rsid w:val="00CA1EE7"/>
    <w:rsid w:val="00CB4EAE"/>
    <w:rsid w:val="00CB5612"/>
    <w:rsid w:val="00CC4C2B"/>
    <w:rsid w:val="00CD74DF"/>
    <w:rsid w:val="00CF75EF"/>
    <w:rsid w:val="00D00B35"/>
    <w:rsid w:val="00D31A86"/>
    <w:rsid w:val="00D33475"/>
    <w:rsid w:val="00D35727"/>
    <w:rsid w:val="00D36B49"/>
    <w:rsid w:val="00D42EF9"/>
    <w:rsid w:val="00D4425F"/>
    <w:rsid w:val="00D61A8E"/>
    <w:rsid w:val="00D65BF5"/>
    <w:rsid w:val="00D65F94"/>
    <w:rsid w:val="00D672C2"/>
    <w:rsid w:val="00D70CB1"/>
    <w:rsid w:val="00D751A3"/>
    <w:rsid w:val="00D862B1"/>
    <w:rsid w:val="00DA206A"/>
    <w:rsid w:val="00DA3B4D"/>
    <w:rsid w:val="00DC3827"/>
    <w:rsid w:val="00DF18B1"/>
    <w:rsid w:val="00DF6A6C"/>
    <w:rsid w:val="00DF7293"/>
    <w:rsid w:val="00E05870"/>
    <w:rsid w:val="00E2417B"/>
    <w:rsid w:val="00E24D8E"/>
    <w:rsid w:val="00E302EC"/>
    <w:rsid w:val="00E34A2D"/>
    <w:rsid w:val="00E37F5A"/>
    <w:rsid w:val="00E44EB2"/>
    <w:rsid w:val="00E55143"/>
    <w:rsid w:val="00E64F79"/>
    <w:rsid w:val="00E674B7"/>
    <w:rsid w:val="00E82666"/>
    <w:rsid w:val="00E83290"/>
    <w:rsid w:val="00E85DA1"/>
    <w:rsid w:val="00E8672D"/>
    <w:rsid w:val="00E9096C"/>
    <w:rsid w:val="00E95F6A"/>
    <w:rsid w:val="00EB0B42"/>
    <w:rsid w:val="00EC27B9"/>
    <w:rsid w:val="00EC3D97"/>
    <w:rsid w:val="00ED1680"/>
    <w:rsid w:val="00EE1B03"/>
    <w:rsid w:val="00EE1FBE"/>
    <w:rsid w:val="00EE3CEE"/>
    <w:rsid w:val="00F07C00"/>
    <w:rsid w:val="00F12DB0"/>
    <w:rsid w:val="00F46278"/>
    <w:rsid w:val="00F514D0"/>
    <w:rsid w:val="00F5488D"/>
    <w:rsid w:val="00F550FD"/>
    <w:rsid w:val="00F66554"/>
    <w:rsid w:val="00F778AF"/>
    <w:rsid w:val="00F8248E"/>
    <w:rsid w:val="00F969E1"/>
    <w:rsid w:val="00F96F27"/>
    <w:rsid w:val="00FB0474"/>
    <w:rsid w:val="00FC48B8"/>
    <w:rsid w:val="00FC79F1"/>
    <w:rsid w:val="00FD0C65"/>
    <w:rsid w:val="00FD7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8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F7293"/>
  </w:style>
  <w:style w:type="table" w:styleId="a7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8">
    <w:name w:val="endnote text"/>
    <w:basedOn w:val="a"/>
    <w:link w:val="a9"/>
    <w:rsid w:val="00A16F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16F04"/>
  </w:style>
  <w:style w:type="paragraph" w:styleId="aa">
    <w:name w:val="Normal (Web)"/>
    <w:basedOn w:val="a"/>
    <w:uiPriority w:val="99"/>
    <w:rsid w:val="00A16F04"/>
    <w:pPr>
      <w:spacing w:before="100" w:beforeAutospacing="1" w:after="119"/>
    </w:pPr>
  </w:style>
  <w:style w:type="character" w:customStyle="1" w:styleId="a4">
    <w:name w:val="Верхний колонтитул Знак"/>
    <w:basedOn w:val="a0"/>
    <w:link w:val="a3"/>
    <w:rsid w:val="00694243"/>
    <w:rPr>
      <w:sz w:val="24"/>
      <w:szCs w:val="24"/>
    </w:rPr>
  </w:style>
  <w:style w:type="paragraph" w:styleId="ab">
    <w:name w:val="Balloon Text"/>
    <w:basedOn w:val="a"/>
    <w:link w:val="ac"/>
    <w:rsid w:val="004834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83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43;&#1088;&#1072;&#1085;&#1080;&#1094;&#1099;&#1054;&#1073;&#1098;&#1077;&#1082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ГраницыОбъекта</Template>
  <TotalTime>14</TotalTime>
  <Pages>12</Pages>
  <Words>2312</Words>
  <Characters>18191</Characters>
  <Application>Microsoft Office Word</Application>
  <DocSecurity>0</DocSecurity>
  <Lines>2656</Lines>
  <Paragraphs>1878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18627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PBPROG121</dc:creator>
  <cp:lastModifiedBy>User-01</cp:lastModifiedBy>
  <cp:revision>34</cp:revision>
  <dcterms:created xsi:type="dcterms:W3CDTF">2019-02-08T11:42:00Z</dcterms:created>
  <dcterms:modified xsi:type="dcterms:W3CDTF">2021-04-13T10:41:00Z</dcterms:modified>
</cp:coreProperties>
</file>