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846" w:rsidRPr="002E6E74" w:rsidRDefault="00C41846">
      <w:pPr>
        <w:rPr>
          <w:sz w:val="20"/>
          <w:szCs w:val="20"/>
        </w:rPr>
      </w:pPr>
      <w:bookmarkStart w:id="0" w:name="_GoBack"/>
      <w:bookmarkEnd w:id="0"/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1558"/>
        <w:gridCol w:w="1562"/>
        <w:gridCol w:w="2134"/>
        <w:gridCol w:w="1985"/>
        <w:gridCol w:w="1702"/>
      </w:tblGrid>
      <w:tr w:rsidR="009D1607" w:rsidRPr="002E6E74" w:rsidTr="005232A7">
        <w:trPr>
          <w:trHeight w:val="430"/>
        </w:trPr>
        <w:tc>
          <w:tcPr>
            <w:tcW w:w="10632" w:type="dxa"/>
            <w:gridSpan w:val="6"/>
            <w:tcBorders>
              <w:top w:val="nil"/>
              <w:left w:val="nil"/>
              <w:right w:val="nil"/>
            </w:tcBorders>
          </w:tcPr>
          <w:p w:rsidR="009D1607" w:rsidRPr="002E6E74" w:rsidRDefault="00A51C6D" w:rsidP="009D1607">
            <w:pPr>
              <w:pStyle w:val="1"/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FD0C65" w:rsidRPr="002E6E74" w:rsidTr="005232A7">
        <w:trPr>
          <w:trHeight w:val="430"/>
        </w:trPr>
        <w:tc>
          <w:tcPr>
            <w:tcW w:w="10632" w:type="dxa"/>
            <w:gridSpan w:val="6"/>
          </w:tcPr>
          <w:p w:rsidR="00FD0C65" w:rsidRPr="002E6E74" w:rsidRDefault="00FD0C65" w:rsidP="00FD0C65">
            <w:pPr>
              <w:pStyle w:val="1"/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6E1041" w:rsidP="00694243">
            <w:pPr>
              <w:pStyle w:val="1"/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 1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6E1041" w:rsidP="00774124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2. Сведения о характерных точках границ объекта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6E1041" w:rsidRPr="002E6E74" w:rsidRDefault="006E1041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6E1041" w:rsidRPr="002E6E74" w:rsidRDefault="006E1041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 границ</w:t>
            </w:r>
          </w:p>
        </w:tc>
        <w:tc>
          <w:tcPr>
            <w:tcW w:w="3120" w:type="dxa"/>
            <w:gridSpan w:val="2"/>
            <w:vAlign w:val="center"/>
          </w:tcPr>
          <w:p w:rsidR="006E1041" w:rsidRPr="002E6E74" w:rsidRDefault="006E1041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Координаты, м</w:t>
            </w:r>
          </w:p>
        </w:tc>
        <w:tc>
          <w:tcPr>
            <w:tcW w:w="2134" w:type="dxa"/>
            <w:vMerge w:val="restart"/>
            <w:vAlign w:val="center"/>
          </w:tcPr>
          <w:p w:rsidR="006E1041" w:rsidRPr="002E6E74" w:rsidRDefault="006E1041" w:rsidP="006E1041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6E1041" w:rsidRPr="002E6E74" w:rsidRDefault="006E1041" w:rsidP="00774124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Средняя квадратическая погрешность положения характерной точки (М</w:t>
            </w:r>
            <w:r w:rsidRPr="002E6E74">
              <w:rPr>
                <w:sz w:val="20"/>
                <w:vertAlign w:val="subscript"/>
                <w:lang w:val="en-US"/>
              </w:rPr>
              <w:t>t</w:t>
            </w:r>
            <w:r w:rsidRPr="002E6E7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6E1041" w:rsidRPr="002E6E74" w:rsidRDefault="006E1041" w:rsidP="00774124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Описание обозначения точки</w:t>
            </w:r>
            <w:r w:rsidR="003B538E">
              <w:rPr>
                <w:sz w:val="20"/>
              </w:rPr>
              <w:t xml:space="preserve"> </w:t>
            </w:r>
            <w:r w:rsidR="006B54F3" w:rsidRPr="002E6E74">
              <w:rPr>
                <w:sz w:val="20"/>
              </w:rPr>
              <w:t xml:space="preserve">на местности </w:t>
            </w:r>
            <w:r w:rsidR="006B7CAC" w:rsidRPr="002E6E74">
              <w:rPr>
                <w:sz w:val="20"/>
              </w:rPr>
              <w:t>(при наличии)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6E1041" w:rsidRPr="002E6E74" w:rsidRDefault="006E1041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6E1041" w:rsidRPr="002E6E74" w:rsidRDefault="006E1041" w:rsidP="005B380A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6E1041" w:rsidRPr="002E6E74" w:rsidRDefault="006E1041" w:rsidP="005B380A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6E1041" w:rsidRPr="002E6E74" w:rsidRDefault="006E1041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6E1041" w:rsidRPr="002E6E74" w:rsidRDefault="006E1041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6E1041" w:rsidRPr="002E6E74" w:rsidRDefault="006E1041" w:rsidP="00EE1B03">
            <w:pPr>
              <w:pStyle w:val="1"/>
              <w:jc w:val="center"/>
              <w:rPr>
                <w:sz w:val="20"/>
              </w:rPr>
            </w:pP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:rsidR="006E1041" w:rsidRPr="002E6E74" w:rsidRDefault="006E1041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6E1041" w:rsidRPr="002E6E74" w:rsidRDefault="006E1041" w:rsidP="005B380A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6E1041" w:rsidRPr="002E6E74" w:rsidRDefault="006E1041" w:rsidP="005B380A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6E1041" w:rsidRPr="002E6E74" w:rsidRDefault="006E1041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6E1041" w:rsidRPr="002E6E74" w:rsidRDefault="006E1041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6E1041" w:rsidRPr="002E6E74" w:rsidRDefault="006E1041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464313.99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1331719.83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464315.04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1331730.28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464316.10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1331740.72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464308.91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1331741.45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464216.33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1331785.77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463942.52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1331812.32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463881.68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1331787.58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463511.84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1331789.46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463230.33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1331634.82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462563.78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1331599.89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462392.98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1331591.66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462246.69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1331584.84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462180.28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1331582.44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462108.44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1331577.97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462036.01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1331574.90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461964.25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1331572.84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461846.50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1331566.74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461807.45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1331563.21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461810.62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1331451.47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461175.90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1331384.05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460790.14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1331341.10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460735.68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1331336.12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460501.02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1331257.27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460248.58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1331173.36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460230.89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1331102.78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460219.20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1331053.28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460218.71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1331048.92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460190.05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1331047.34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460187.30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1331083.37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460166.32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1331082.36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460169.08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1331046.11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460125.08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1331043.37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460075.95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1331037.80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459992.82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1331035.25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459933.84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1331031.30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459806.51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1331024.43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459675.59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1331016.55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459607.50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1331009.61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459422.73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1330959.65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458790.06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1330824.20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458534.83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1330789.32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457964.99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1330710.72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457736.79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1330780.83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457724.22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1330798.57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457615.46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1330789.98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457295.26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1330763.09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457232.13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1330758.08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457040.49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1330741.66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456984.71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1330766.68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456923.39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1330793.46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456861.86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1330815.64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456806.94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1330844.53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456630.06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1330922.78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456516.50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1330973.22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456453.78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1330999.78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456322.80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1330998.81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456110.36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1330998.32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456092.01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1330997.41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455784.80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1330996.26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455603.87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1330995.02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61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455473.30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1330993.45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455343.26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1330992.58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455288.68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1330992.51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455285.97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1331043.68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455280.43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1331109.86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455274.49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1331177.28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455260.71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1331368.91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455237.01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1331726.53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455235.90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1331777.94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455272.62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1331784.30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455304.61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1331789.15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455348.20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1331795.76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455353.03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1331795.34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455354.87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1331816.25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455347.29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1331816.92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455300.94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1331809.86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455269.64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1331805.10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455230.96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1331798.53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455214.49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1331796.78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455216.02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1331725.67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455239.76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1331367.32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455253.54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1331175.73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455259.51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1331108.06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455265.02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1331042.22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455267.72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1330993.95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455267.50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1330971.49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455332.18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1330971.57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455328.92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1330912.45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455319.59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1330792.68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455269.24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1330764.00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455235.90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1330761.21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455174.87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1330757.10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455117.12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1330755.53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455015.62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1330749.86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95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454944.62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1330748.53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454876.18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1330745.41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454777.68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1330742.20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454778.54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1330668.85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454781.10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1330601.30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454781.55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1330553.13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454756.12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1330553.13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454690.94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1330550.71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454401.83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1330546.60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454383.49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1330546.26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454384.52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1330525.66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454396.82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1330525.53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454691.38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1330529.71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454756.50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1330532.13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454782.46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1330532.13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454783.56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1330511.24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454783.56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1330498.60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454787.35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1330461.90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454808.24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1330464.06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454804.56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1330499.68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454804.56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1330511.80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454803.16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1330538.29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454802.59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1330543.73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454802.10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1330601.79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454799.54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1330669.37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454798.92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1330721.89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454877.00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1330724.42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454945.30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1330727.54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455016.36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1330728.87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455118.05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1330734.54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455175.86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1330736.12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455237.48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1330740.26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455275.60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1330743.45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455339.67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1330779.94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129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455349.87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1330911.05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455353.22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1330971.65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455473.54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1330972.45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455603.98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1330974.02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455773.79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1330975.12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455762.69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1330768.79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455761.10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1330723.42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455759.91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1330683.96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455759.84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1330607.19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455761.14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1330506.78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455777.61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1330511.70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455781.78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1330534.85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455780.84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1330607.32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455780.91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1330683.63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455782.09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1330722.74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455783.67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1330767.87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455794.83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1330975.30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456099.80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1330976.65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456099.06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1330949.36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456098.60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1330932.22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456097.78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1330872.80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456097.27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1330813.02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456097.18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1330810.99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456098.00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1330808.90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456104.11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1330793.31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456150.88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1330790.19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456187.84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1330785.54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456220.04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1330763.44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456251.23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1330738.09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456258.25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1330736.64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456262.51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1330757.20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456260.50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1330757.61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456232.63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1330780.27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456195.52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1330805.74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163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456152.90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1330811.10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456118.80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1330813.38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456118.29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1330814.68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456119.60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1330931.79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456119.84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1330940.53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456120.82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1330977.29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456322.94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1330977.81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456449.58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1330978.75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456508.14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1330953.96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456621.49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1330903.60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456797.86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1330825.57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456839.31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1330803.78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456808.03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1330775.98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456721.22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1330713.44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456674.68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1330676.73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456671.04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1330625.02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456667.02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1330582.75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456639.68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1330580.16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456590.66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1330576.55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456570.43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1330577.89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456525.14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1330571.37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456468.40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1330566.42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456468.36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1330568.68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456444.60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1330570.68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456443.72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1330564.40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456414.40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1330561.57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456364.32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1330559.52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456354.26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1330546.77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456351.19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1330544.00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456365.23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1330528.39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456369.64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1330532.35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456374.82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1330538.93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456415.84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1330540.61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456464.24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1330544.98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197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456527.55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1330550.50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456571.29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1330556.80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456581.12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1330556.19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456585.23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1330339.95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456575.97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1330277.27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456566.40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1330221.02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456560.04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1330179.17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456529.48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1330191.76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456478.88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1330209.90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456416.25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1330237.19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456365.82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1330261.30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456320.90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1330258.22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456316.36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1330248.90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456334.47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1330238.10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456361.75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1330239.97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456407.53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1330218.09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456471.13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1330190.37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456521.93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1330172.16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456556.29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1330158.00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456555.42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1330147.64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456551.10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1330116.70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456541.07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1330062.34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456467.66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1329628.59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456397.32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1329460.21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456346.74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1328568.94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455980.22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1328577.70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455965.09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1326926.26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456209.44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1326921.92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456209.17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1326942.91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455986.28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1326946.88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456001.03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1328556.20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456366.55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1328547.46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456418.09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1329455.43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456488.12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1329622.52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231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456561.78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1330058.84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456571.83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1330113.34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456576.29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1330145.30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456577.59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1330162.25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456580.46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1330173.83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456587.14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1330217.68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456596.71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1330273.98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456606.24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1330338.48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456602.12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1330556.34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456641.44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1330559.23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456686.28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1330563.48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456691.98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1330623.29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456694.98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1330666.00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456733.88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1330696.68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456821.17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1330759.56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456859.93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1330794.02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456915.62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1330773.94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456976.22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1330747.47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457036.89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1330720.26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457233.86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1330737.15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457285.81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1330741.28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457290.37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1330461.33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457289.02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1330449.62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457309.88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1330447.21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457311.40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1330460.34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457306.78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1330742.96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457617.21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1330769.06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457713.95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1330776.74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457723.78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1330762.86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457955.30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1330691.72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457959.10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1330675.57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457963.09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1330648.52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458009.62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1330252.03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457837.54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1330226.36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265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457752.86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1330217.21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457751.52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1330183.84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457630.24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1330171.52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457633.04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1330150.71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457771.78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1330164.80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457773.12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1330198.28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457840.25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1330205.53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458011.99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1330231.15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458042.55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1329948.36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458048.57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1329932.42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458188.10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1329835.14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458230.06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1329615.36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458231.20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1329610.94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458251.53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1329616.18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458250.56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1329619.95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458207.92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1329847.90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458065.85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1329946.72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458063.10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1329953.66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458031.69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1330244.30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457983.93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1330651.17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457979.74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1330679.51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457977.00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1330691.18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458793.67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1330803.49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459043.61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1330857.04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459070.37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1330720.98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459096.50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1330596.29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459109.78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1330540.40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459120.06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1330481.36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459122.16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1330475.49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459141.93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1330482.58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459140.43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1330486.74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459130.36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1330544.62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459117.00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1330600.88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459090.93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1330725.26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299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459064.15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1330861.44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459427.70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1330939.24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459611.33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1330988.89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459677.29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1330995.61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459807.67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1331003.46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459935.14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1331010.34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459993.84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1331014.27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460077.46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1331016.83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460126.92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1331022.45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460181.04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1331025.81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460237.78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1331028.96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460240.12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1331050.47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460251.30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1331097.82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460266.14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1331157.05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460507.67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1331237.36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460740.02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1331315.44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460792.26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1331320.20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461168.90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1331362.14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461179.94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1331314.22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461200.32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1331317.75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461189.93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1331364.42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461832.08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1331432.63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461829.04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1331544.08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461847.95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1331545.78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461965.16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1331551.86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462036.75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1331553.91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462109.54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1331557.00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462181.32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1331561.47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462247.56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1331563.86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462393.96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1331570.69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462554.78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1331578.43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462556.19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1331560.62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462577.15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1331562.03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462575.77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1331579.49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333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463236.23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1331614.10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463517.18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1331768.43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463885.74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1331766.56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463945.64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1331790.92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464210.61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1331765.23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464303.15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1331720.93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464313.99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1331719.83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6E1041" w:rsidP="00774124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3. Сведения о характерных точках части (частей) границы объекта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6E1041" w:rsidRPr="002E6E74" w:rsidRDefault="006E1041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6E1041" w:rsidRPr="002E6E74" w:rsidRDefault="006B7CAC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 </w:t>
            </w:r>
            <w:r w:rsidR="006E1041" w:rsidRPr="002E6E74">
              <w:rPr>
                <w:sz w:val="20"/>
              </w:rPr>
              <w:t>части границы</w:t>
            </w:r>
          </w:p>
        </w:tc>
        <w:tc>
          <w:tcPr>
            <w:tcW w:w="3120" w:type="dxa"/>
            <w:gridSpan w:val="2"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Координаты, м</w:t>
            </w:r>
          </w:p>
        </w:tc>
        <w:tc>
          <w:tcPr>
            <w:tcW w:w="2134" w:type="dxa"/>
            <w:vMerge w:val="restart"/>
            <w:vAlign w:val="center"/>
          </w:tcPr>
          <w:p w:rsidR="006E1041" w:rsidRPr="002E6E74" w:rsidRDefault="006E1041" w:rsidP="00D35727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6E1041" w:rsidRPr="002E6E74" w:rsidRDefault="006E1041" w:rsidP="001A562B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Средняя квадратическая погрешность положения характерной точки (М</w:t>
            </w:r>
            <w:r w:rsidRPr="002E6E74">
              <w:rPr>
                <w:sz w:val="20"/>
                <w:vertAlign w:val="subscript"/>
                <w:lang w:val="en-US"/>
              </w:rPr>
              <w:t>t</w:t>
            </w:r>
            <w:r w:rsidRPr="002E6E7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6E1041" w:rsidRPr="002E6E74" w:rsidRDefault="006E1041" w:rsidP="001A562B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Описание обозначения точки</w:t>
            </w:r>
            <w:r w:rsidR="006B54F3" w:rsidRPr="002E6E74">
              <w:rPr>
                <w:sz w:val="20"/>
              </w:rPr>
              <w:t xml:space="preserve"> на местности </w:t>
            </w:r>
            <w:r w:rsidR="006B7CAC" w:rsidRPr="002E6E74">
              <w:rPr>
                <w:sz w:val="20"/>
              </w:rPr>
              <w:t>(при наличии)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6E1041" w:rsidRPr="002E6E74" w:rsidRDefault="006E1041" w:rsidP="001A562B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6E1041" w:rsidRPr="002E6E74" w:rsidRDefault="006E1041" w:rsidP="001A562B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CB4EAE" w:rsidRPr="002E6E74" w:rsidTr="003946A7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1691" w:type="dxa"/>
            <w:vAlign w:val="center"/>
          </w:tcPr>
          <w:p w:rsidR="00CB4EAE" w:rsidRPr="002E6E74" w:rsidRDefault="00CB4EAE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58" w:type="dxa"/>
            <w:vAlign w:val="center"/>
          </w:tcPr>
          <w:p w:rsidR="00CB4EAE" w:rsidRPr="002E6E74" w:rsidRDefault="00DF18B1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62" w:type="dxa"/>
            <w:vAlign w:val="center"/>
          </w:tcPr>
          <w:p w:rsidR="00CB4EAE" w:rsidRPr="002E6E74" w:rsidRDefault="00DF18B1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2134" w:type="dxa"/>
            <w:vAlign w:val="center"/>
          </w:tcPr>
          <w:p w:rsidR="00CB4EAE" w:rsidRPr="002E6E74" w:rsidRDefault="00DF18B1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985" w:type="dxa"/>
            <w:vAlign w:val="center"/>
          </w:tcPr>
          <w:p w:rsidR="00CB4EAE" w:rsidRPr="002E6E74" w:rsidRDefault="00DF18B1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702" w:type="dxa"/>
            <w:vAlign w:val="center"/>
          </w:tcPr>
          <w:p w:rsidR="00CB4EAE" w:rsidRPr="002E6E74" w:rsidRDefault="00DF18B1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</w:tr>
    </w:tbl>
    <w:p w:rsidR="00000000" w:rsidRDefault="00344941"/>
    <w:sectPr w:rsidR="00000000" w:rsidSect="00712644">
      <w:type w:val="continuous"/>
      <w:pgSz w:w="11906" w:h="16838" w:code="9"/>
      <w:pgMar w:top="1134" w:right="1085" w:bottom="1134" w:left="1134" w:header="709" w:footer="709" w:gutter="0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D0F" w:rsidRDefault="00573D0F">
      <w:r>
        <w:separator/>
      </w:r>
    </w:p>
  </w:endnote>
  <w:endnote w:type="continuationSeparator" w:id="0">
    <w:p w:rsidR="00573D0F" w:rsidRDefault="00573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D0F" w:rsidRDefault="00573D0F">
      <w:r>
        <w:separator/>
      </w:r>
    </w:p>
  </w:footnote>
  <w:footnote w:type="continuationSeparator" w:id="0">
    <w:p w:rsidR="00573D0F" w:rsidRDefault="00573D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5E6E6419"/>
    <w:multiLevelType w:val="hybridMultilevel"/>
    <w:tmpl w:val="A9467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4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6"/>
  </w:num>
  <w:num w:numId="2">
    <w:abstractNumId w:val="21"/>
  </w:num>
  <w:num w:numId="3">
    <w:abstractNumId w:val="31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3"/>
  </w:num>
  <w:num w:numId="9">
    <w:abstractNumId w:val="6"/>
  </w:num>
  <w:num w:numId="10">
    <w:abstractNumId w:val="1"/>
  </w:num>
  <w:num w:numId="11">
    <w:abstractNumId w:val="11"/>
  </w:num>
  <w:num w:numId="12">
    <w:abstractNumId w:val="24"/>
  </w:num>
  <w:num w:numId="13">
    <w:abstractNumId w:val="18"/>
  </w:num>
  <w:num w:numId="14">
    <w:abstractNumId w:val="25"/>
  </w:num>
  <w:num w:numId="15">
    <w:abstractNumId w:val="4"/>
  </w:num>
  <w:num w:numId="16">
    <w:abstractNumId w:val="28"/>
  </w:num>
  <w:num w:numId="17">
    <w:abstractNumId w:val="0"/>
  </w:num>
  <w:num w:numId="18">
    <w:abstractNumId w:val="32"/>
  </w:num>
  <w:num w:numId="19">
    <w:abstractNumId w:val="8"/>
  </w:num>
  <w:num w:numId="20">
    <w:abstractNumId w:val="3"/>
  </w:num>
  <w:num w:numId="21">
    <w:abstractNumId w:val="30"/>
  </w:num>
  <w:num w:numId="22">
    <w:abstractNumId w:val="9"/>
  </w:num>
  <w:num w:numId="23">
    <w:abstractNumId w:val="27"/>
  </w:num>
  <w:num w:numId="24">
    <w:abstractNumId w:val="16"/>
  </w:num>
  <w:num w:numId="25">
    <w:abstractNumId w:val="2"/>
  </w:num>
  <w:num w:numId="26">
    <w:abstractNumId w:val="17"/>
  </w:num>
  <w:num w:numId="27">
    <w:abstractNumId w:val="34"/>
  </w:num>
  <w:num w:numId="28">
    <w:abstractNumId w:val="23"/>
  </w:num>
  <w:num w:numId="29">
    <w:abstractNumId w:val="29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1680"/>
    <w:rsid w:val="00037B3D"/>
    <w:rsid w:val="000466E4"/>
    <w:rsid w:val="0006195B"/>
    <w:rsid w:val="0007437B"/>
    <w:rsid w:val="000A2945"/>
    <w:rsid w:val="000A7B0E"/>
    <w:rsid w:val="000C18AD"/>
    <w:rsid w:val="000C2A60"/>
    <w:rsid w:val="000C6F5A"/>
    <w:rsid w:val="000D1DD4"/>
    <w:rsid w:val="000D55A1"/>
    <w:rsid w:val="000E0AF3"/>
    <w:rsid w:val="000E1613"/>
    <w:rsid w:val="000E6177"/>
    <w:rsid w:val="00111773"/>
    <w:rsid w:val="00135D35"/>
    <w:rsid w:val="00137CEE"/>
    <w:rsid w:val="001938BC"/>
    <w:rsid w:val="001946BE"/>
    <w:rsid w:val="001A68FD"/>
    <w:rsid w:val="001C3AD5"/>
    <w:rsid w:val="001D1BAD"/>
    <w:rsid w:val="001D4228"/>
    <w:rsid w:val="001D5B2F"/>
    <w:rsid w:val="001E4FCE"/>
    <w:rsid w:val="001E7CB8"/>
    <w:rsid w:val="001F0AFA"/>
    <w:rsid w:val="00202900"/>
    <w:rsid w:val="00235B59"/>
    <w:rsid w:val="0024115F"/>
    <w:rsid w:val="00247815"/>
    <w:rsid w:val="002625DA"/>
    <w:rsid w:val="00267963"/>
    <w:rsid w:val="00271DFE"/>
    <w:rsid w:val="002762A9"/>
    <w:rsid w:val="0027732E"/>
    <w:rsid w:val="00281DA4"/>
    <w:rsid w:val="002A4536"/>
    <w:rsid w:val="002B67D8"/>
    <w:rsid w:val="002C054A"/>
    <w:rsid w:val="002C5069"/>
    <w:rsid w:val="002E3FCA"/>
    <w:rsid w:val="002E69BF"/>
    <w:rsid w:val="002E6E74"/>
    <w:rsid w:val="002F2A55"/>
    <w:rsid w:val="00302C2D"/>
    <w:rsid w:val="003105B1"/>
    <w:rsid w:val="00316410"/>
    <w:rsid w:val="00335943"/>
    <w:rsid w:val="00341896"/>
    <w:rsid w:val="00344941"/>
    <w:rsid w:val="0038425F"/>
    <w:rsid w:val="00390E5A"/>
    <w:rsid w:val="003A076C"/>
    <w:rsid w:val="003B538E"/>
    <w:rsid w:val="003C0FDC"/>
    <w:rsid w:val="003C413E"/>
    <w:rsid w:val="003C627B"/>
    <w:rsid w:val="003E1C17"/>
    <w:rsid w:val="003E7E71"/>
    <w:rsid w:val="003F7F20"/>
    <w:rsid w:val="00406578"/>
    <w:rsid w:val="004143B0"/>
    <w:rsid w:val="004179A5"/>
    <w:rsid w:val="004227DE"/>
    <w:rsid w:val="00432044"/>
    <w:rsid w:val="0048032A"/>
    <w:rsid w:val="0048343E"/>
    <w:rsid w:val="00484838"/>
    <w:rsid w:val="00491142"/>
    <w:rsid w:val="004919CD"/>
    <w:rsid w:val="004951A1"/>
    <w:rsid w:val="004A2D67"/>
    <w:rsid w:val="004A7771"/>
    <w:rsid w:val="004C1512"/>
    <w:rsid w:val="004C56A2"/>
    <w:rsid w:val="004D328E"/>
    <w:rsid w:val="004E79C7"/>
    <w:rsid w:val="0051104D"/>
    <w:rsid w:val="005114A5"/>
    <w:rsid w:val="005232A7"/>
    <w:rsid w:val="00526EDF"/>
    <w:rsid w:val="0054169C"/>
    <w:rsid w:val="00551FB2"/>
    <w:rsid w:val="00555BE6"/>
    <w:rsid w:val="00573D0F"/>
    <w:rsid w:val="005B380A"/>
    <w:rsid w:val="005B4876"/>
    <w:rsid w:val="005C1AF9"/>
    <w:rsid w:val="005D3807"/>
    <w:rsid w:val="005E048E"/>
    <w:rsid w:val="005F5C35"/>
    <w:rsid w:val="005F61A4"/>
    <w:rsid w:val="006040FF"/>
    <w:rsid w:val="006151C2"/>
    <w:rsid w:val="0062705D"/>
    <w:rsid w:val="00650C05"/>
    <w:rsid w:val="00650F26"/>
    <w:rsid w:val="0067165E"/>
    <w:rsid w:val="006731FF"/>
    <w:rsid w:val="00674D66"/>
    <w:rsid w:val="0068587F"/>
    <w:rsid w:val="006932C0"/>
    <w:rsid w:val="00693A09"/>
    <w:rsid w:val="00694243"/>
    <w:rsid w:val="006A00AF"/>
    <w:rsid w:val="006A0AC3"/>
    <w:rsid w:val="006A16E6"/>
    <w:rsid w:val="006B11F3"/>
    <w:rsid w:val="006B54F3"/>
    <w:rsid w:val="006B7CAC"/>
    <w:rsid w:val="006B7EAA"/>
    <w:rsid w:val="006C1AA7"/>
    <w:rsid w:val="006E1041"/>
    <w:rsid w:val="006F19EF"/>
    <w:rsid w:val="00702078"/>
    <w:rsid w:val="007022E6"/>
    <w:rsid w:val="00712644"/>
    <w:rsid w:val="00723FCC"/>
    <w:rsid w:val="00724B44"/>
    <w:rsid w:val="00732DEE"/>
    <w:rsid w:val="007448D7"/>
    <w:rsid w:val="00755AC8"/>
    <w:rsid w:val="00774124"/>
    <w:rsid w:val="00774326"/>
    <w:rsid w:val="00787201"/>
    <w:rsid w:val="007A37E2"/>
    <w:rsid w:val="007B1A3F"/>
    <w:rsid w:val="007B593D"/>
    <w:rsid w:val="007E0D40"/>
    <w:rsid w:val="007E1B10"/>
    <w:rsid w:val="00832DCE"/>
    <w:rsid w:val="00845B7C"/>
    <w:rsid w:val="0085585F"/>
    <w:rsid w:val="00876251"/>
    <w:rsid w:val="008A29A3"/>
    <w:rsid w:val="008A3EFE"/>
    <w:rsid w:val="008B2DD8"/>
    <w:rsid w:val="008B30B1"/>
    <w:rsid w:val="008D214A"/>
    <w:rsid w:val="008D51C3"/>
    <w:rsid w:val="008E13A9"/>
    <w:rsid w:val="008E2767"/>
    <w:rsid w:val="008E2E56"/>
    <w:rsid w:val="008F235D"/>
    <w:rsid w:val="008F6568"/>
    <w:rsid w:val="00905261"/>
    <w:rsid w:val="00911877"/>
    <w:rsid w:val="00912984"/>
    <w:rsid w:val="00920541"/>
    <w:rsid w:val="00920C69"/>
    <w:rsid w:val="00950825"/>
    <w:rsid w:val="009543C0"/>
    <w:rsid w:val="00965859"/>
    <w:rsid w:val="009771BD"/>
    <w:rsid w:val="00986AB4"/>
    <w:rsid w:val="009879F3"/>
    <w:rsid w:val="009922D3"/>
    <w:rsid w:val="009A0C27"/>
    <w:rsid w:val="009D1607"/>
    <w:rsid w:val="009E6B7B"/>
    <w:rsid w:val="009F3C61"/>
    <w:rsid w:val="009F5A34"/>
    <w:rsid w:val="009F751A"/>
    <w:rsid w:val="00A11DCA"/>
    <w:rsid w:val="00A16F04"/>
    <w:rsid w:val="00A17721"/>
    <w:rsid w:val="00A2661C"/>
    <w:rsid w:val="00A37096"/>
    <w:rsid w:val="00A41533"/>
    <w:rsid w:val="00A42BAE"/>
    <w:rsid w:val="00A50092"/>
    <w:rsid w:val="00A51C6D"/>
    <w:rsid w:val="00A67426"/>
    <w:rsid w:val="00A70AF8"/>
    <w:rsid w:val="00A72B10"/>
    <w:rsid w:val="00A7334B"/>
    <w:rsid w:val="00A81B4A"/>
    <w:rsid w:val="00A93847"/>
    <w:rsid w:val="00AD0368"/>
    <w:rsid w:val="00AD0B32"/>
    <w:rsid w:val="00AF407B"/>
    <w:rsid w:val="00B256B9"/>
    <w:rsid w:val="00B31482"/>
    <w:rsid w:val="00B4125C"/>
    <w:rsid w:val="00B55E57"/>
    <w:rsid w:val="00B836F8"/>
    <w:rsid w:val="00B83F79"/>
    <w:rsid w:val="00B90700"/>
    <w:rsid w:val="00B9167A"/>
    <w:rsid w:val="00BA0687"/>
    <w:rsid w:val="00BA11ED"/>
    <w:rsid w:val="00BB0F7B"/>
    <w:rsid w:val="00BB713B"/>
    <w:rsid w:val="00BC234A"/>
    <w:rsid w:val="00BD3E38"/>
    <w:rsid w:val="00BE1C64"/>
    <w:rsid w:val="00C11B14"/>
    <w:rsid w:val="00C211AE"/>
    <w:rsid w:val="00C24B6C"/>
    <w:rsid w:val="00C41846"/>
    <w:rsid w:val="00C54B37"/>
    <w:rsid w:val="00C57580"/>
    <w:rsid w:val="00C622F7"/>
    <w:rsid w:val="00C638C6"/>
    <w:rsid w:val="00C76277"/>
    <w:rsid w:val="00C76473"/>
    <w:rsid w:val="00C8540A"/>
    <w:rsid w:val="00C90EB6"/>
    <w:rsid w:val="00C91738"/>
    <w:rsid w:val="00CA1EE7"/>
    <w:rsid w:val="00CB4EAE"/>
    <w:rsid w:val="00CB5612"/>
    <w:rsid w:val="00CC4C2B"/>
    <w:rsid w:val="00CD74DF"/>
    <w:rsid w:val="00CF75EF"/>
    <w:rsid w:val="00D00B35"/>
    <w:rsid w:val="00D31A86"/>
    <w:rsid w:val="00D33475"/>
    <w:rsid w:val="00D35727"/>
    <w:rsid w:val="00D36B49"/>
    <w:rsid w:val="00D42EF9"/>
    <w:rsid w:val="00D4425F"/>
    <w:rsid w:val="00D61A8E"/>
    <w:rsid w:val="00D65BF5"/>
    <w:rsid w:val="00D65F94"/>
    <w:rsid w:val="00D672C2"/>
    <w:rsid w:val="00D70CB1"/>
    <w:rsid w:val="00D751A3"/>
    <w:rsid w:val="00D862B1"/>
    <w:rsid w:val="00DA206A"/>
    <w:rsid w:val="00DA3B4D"/>
    <w:rsid w:val="00DC3827"/>
    <w:rsid w:val="00DF18B1"/>
    <w:rsid w:val="00DF6A6C"/>
    <w:rsid w:val="00DF7293"/>
    <w:rsid w:val="00E05870"/>
    <w:rsid w:val="00E2417B"/>
    <w:rsid w:val="00E24D8E"/>
    <w:rsid w:val="00E302EC"/>
    <w:rsid w:val="00E34A2D"/>
    <w:rsid w:val="00E37F5A"/>
    <w:rsid w:val="00E44EB2"/>
    <w:rsid w:val="00E55143"/>
    <w:rsid w:val="00E64F79"/>
    <w:rsid w:val="00E674B7"/>
    <w:rsid w:val="00E82666"/>
    <w:rsid w:val="00E83290"/>
    <w:rsid w:val="00E85DA1"/>
    <w:rsid w:val="00E8672D"/>
    <w:rsid w:val="00E9096C"/>
    <w:rsid w:val="00E95F6A"/>
    <w:rsid w:val="00EB0B42"/>
    <w:rsid w:val="00EC27B9"/>
    <w:rsid w:val="00EC3D97"/>
    <w:rsid w:val="00ED1680"/>
    <w:rsid w:val="00EE1B03"/>
    <w:rsid w:val="00EE1FBE"/>
    <w:rsid w:val="00EE3CEE"/>
    <w:rsid w:val="00F07C00"/>
    <w:rsid w:val="00F12DB0"/>
    <w:rsid w:val="00F46278"/>
    <w:rsid w:val="00F514D0"/>
    <w:rsid w:val="00F5488D"/>
    <w:rsid w:val="00F550FD"/>
    <w:rsid w:val="00F66554"/>
    <w:rsid w:val="00F778AF"/>
    <w:rsid w:val="00F8248E"/>
    <w:rsid w:val="00F969E1"/>
    <w:rsid w:val="00F96F27"/>
    <w:rsid w:val="00FB0474"/>
    <w:rsid w:val="00FC48B8"/>
    <w:rsid w:val="00FC79F1"/>
    <w:rsid w:val="00FD0C65"/>
    <w:rsid w:val="00FD7D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876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F7293"/>
  </w:style>
  <w:style w:type="table" w:styleId="a7">
    <w:name w:val="Table Grid"/>
    <w:basedOn w:val="a1"/>
    <w:rsid w:val="002C05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4143B0"/>
    <w:rPr>
      <w:snapToGrid w:val="0"/>
      <w:sz w:val="24"/>
    </w:rPr>
  </w:style>
  <w:style w:type="paragraph" w:styleId="a8">
    <w:name w:val="endnote text"/>
    <w:basedOn w:val="a"/>
    <w:link w:val="a9"/>
    <w:rsid w:val="00A16F04"/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rsid w:val="00A16F04"/>
  </w:style>
  <w:style w:type="paragraph" w:styleId="aa">
    <w:name w:val="Normal (Web)"/>
    <w:basedOn w:val="a"/>
    <w:uiPriority w:val="99"/>
    <w:rsid w:val="00A16F04"/>
    <w:pPr>
      <w:spacing w:before="100" w:beforeAutospacing="1" w:after="119"/>
    </w:pPr>
  </w:style>
  <w:style w:type="character" w:customStyle="1" w:styleId="a4">
    <w:name w:val="Верхний колонтитул Знак"/>
    <w:basedOn w:val="a0"/>
    <w:link w:val="a3"/>
    <w:rsid w:val="00694243"/>
    <w:rPr>
      <w:sz w:val="24"/>
      <w:szCs w:val="24"/>
    </w:rPr>
  </w:style>
  <w:style w:type="paragraph" w:styleId="ab">
    <w:name w:val="Balloon Text"/>
    <w:basedOn w:val="a"/>
    <w:link w:val="ac"/>
    <w:rsid w:val="0048343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834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5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90;&#1077;&#1082;&#1091;&#1097;&#1072;&#1103;%20&#1088;&#1072;&#1073;&#1086;&#1090;&#1072;\Polygon%20HotFix\Polygon\bin\Debug\&#1050;&#1072;&#1088;&#1090;&#1072;%20&#1087;&#1083;&#1072;&#1085;\&#1064;&#1072;&#1073;&#1083;&#1086;&#1085;&#1099;\&#1043;&#1088;&#1072;&#1085;&#1080;&#1094;&#1099;&#1054;&#1073;&#1098;&#1077;&#1082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ГраницыОбъекта</Template>
  <TotalTime>14</TotalTime>
  <Pages>11</Pages>
  <Words>2132</Words>
  <Characters>16751</Characters>
  <Application>Microsoft Office Word</Application>
  <DocSecurity>0</DocSecurity>
  <Lines>2446</Lines>
  <Paragraphs>1728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rnd</Company>
  <LinksUpToDate>false</LinksUpToDate>
  <CharactersWithSpaces>17157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PBPROG121</dc:creator>
  <cp:lastModifiedBy>User-01</cp:lastModifiedBy>
  <cp:revision>34</cp:revision>
  <dcterms:created xsi:type="dcterms:W3CDTF">2019-02-08T11:42:00Z</dcterms:created>
  <dcterms:modified xsi:type="dcterms:W3CDTF">2021-04-13T10:51:00Z</dcterms:modified>
</cp:coreProperties>
</file>